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F60" w:rsidRPr="00755A62" w:rsidRDefault="00153F60" w:rsidP="00153F60">
      <w:pPr>
        <w:spacing w:after="0" w:line="240" w:lineRule="auto"/>
        <w:ind w:left="3686"/>
        <w:jc w:val="both"/>
        <w:rPr>
          <w:rFonts w:cs="Times New Roman"/>
          <w:sz w:val="20"/>
          <w:szCs w:val="20"/>
        </w:rPr>
      </w:pPr>
      <w:r w:rsidRPr="00755A62">
        <w:rPr>
          <w:rFonts w:cs="Times New Roman"/>
          <w:sz w:val="20"/>
          <w:szCs w:val="20"/>
        </w:rPr>
        <w:t>Задание подготовлено в рамках проекта АНО «Лаборатория моде</w:t>
      </w:r>
      <w:r w:rsidRPr="00755A62">
        <w:rPr>
          <w:rFonts w:cs="Times New Roman"/>
          <w:sz w:val="20"/>
          <w:szCs w:val="20"/>
        </w:rPr>
        <w:t>р</w:t>
      </w:r>
      <w:r w:rsidRPr="00755A62">
        <w:rPr>
          <w:rFonts w:cs="Times New Roman"/>
          <w:sz w:val="20"/>
          <w:szCs w:val="20"/>
        </w:rPr>
        <w:t>низации образовательных ресурсов» «Кадровый и учебно-методический ресурс формирования общих компетенций обуча</w:t>
      </w:r>
      <w:r w:rsidRPr="00755A62">
        <w:rPr>
          <w:rFonts w:cs="Times New Roman"/>
          <w:sz w:val="20"/>
          <w:szCs w:val="20"/>
        </w:rPr>
        <w:t>ю</w:t>
      </w:r>
      <w:r w:rsidRPr="00755A62">
        <w:rPr>
          <w:rFonts w:cs="Times New Roman"/>
          <w:sz w:val="20"/>
          <w:szCs w:val="20"/>
        </w:rPr>
        <w:t>щихся по программам СПО», который реализуется с использованием гранта Президента Российской Федерации на развитие гражданск</w:t>
      </w:r>
      <w:r w:rsidRPr="00755A62">
        <w:rPr>
          <w:rFonts w:cs="Times New Roman"/>
          <w:sz w:val="20"/>
          <w:szCs w:val="20"/>
        </w:rPr>
        <w:t>о</w:t>
      </w:r>
      <w:r w:rsidRPr="00755A62">
        <w:rPr>
          <w:rFonts w:cs="Times New Roman"/>
          <w:sz w:val="20"/>
          <w:szCs w:val="20"/>
        </w:rPr>
        <w:t>го общества, предоставленного Фондом президентских грантов.</w:t>
      </w:r>
    </w:p>
    <w:p w:rsidR="00153F60" w:rsidRPr="00755A62" w:rsidRDefault="00153F60" w:rsidP="00153F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5A62">
        <w:rPr>
          <w:rFonts w:ascii="Times New Roman" w:hAnsi="Times New Roman" w:cs="Times New Roman"/>
          <w:b/>
          <w:sz w:val="24"/>
          <w:szCs w:val="24"/>
        </w:rPr>
        <w:t>Разработчик</w:t>
      </w:r>
    </w:p>
    <w:p w:rsidR="00153F60" w:rsidRPr="00755A62" w:rsidRDefault="00153F60" w:rsidP="00153F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311D">
        <w:rPr>
          <w:rFonts w:ascii="Times New Roman" w:eastAsia="Times New Roman" w:hAnsi="Times New Roman" w:cs="Times New Roman"/>
          <w:sz w:val="24"/>
          <w:szCs w:val="24"/>
        </w:rPr>
        <w:t>Мироненко Артём Андреевич</w:t>
      </w:r>
      <w:r w:rsidRPr="00755A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3311D">
        <w:rPr>
          <w:rFonts w:ascii="Times New Roman" w:eastAsia="Times New Roman" w:hAnsi="Times New Roman" w:cs="Times New Roman"/>
          <w:sz w:val="24"/>
          <w:szCs w:val="24"/>
        </w:rPr>
        <w:t>ГАПОУ «Самарский колледж сервиса производственного оборудования имени Героя Российской Федерации Е.В. Золотухина»</w:t>
      </w:r>
    </w:p>
    <w:p w:rsidR="00153F60" w:rsidRPr="00755A62" w:rsidRDefault="00153F60" w:rsidP="0015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60" w:rsidRPr="00755A62" w:rsidRDefault="00153F60" w:rsidP="00153F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5A62">
        <w:rPr>
          <w:rFonts w:ascii="Times New Roman" w:hAnsi="Times New Roman" w:cs="Times New Roman"/>
          <w:b/>
          <w:sz w:val="24"/>
          <w:szCs w:val="24"/>
        </w:rPr>
        <w:t>Назначение задания</w:t>
      </w:r>
    </w:p>
    <w:p w:rsidR="00153F60" w:rsidRPr="00755A62" w:rsidRDefault="00153F60" w:rsidP="0015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A62">
        <w:rPr>
          <w:rFonts w:ascii="Times New Roman" w:hAnsi="Times New Roman" w:cs="Times New Roman"/>
          <w:sz w:val="24"/>
          <w:szCs w:val="24"/>
        </w:rPr>
        <w:t>Оценка результата / продукта деятельности. Уровень I</w:t>
      </w:r>
    </w:p>
    <w:p w:rsidR="00A74F5A" w:rsidRPr="00755A62" w:rsidRDefault="00672C1E" w:rsidP="0015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55A62">
        <w:rPr>
          <w:rFonts w:ascii="Times New Roman" w:hAnsi="Times New Roman" w:cs="Times New Roman"/>
          <w:sz w:val="24"/>
          <w:szCs w:val="24"/>
        </w:rPr>
        <w:t>ПМ.0</w:t>
      </w:r>
      <w:r w:rsidR="00382D23" w:rsidRPr="00755A62">
        <w:rPr>
          <w:rFonts w:ascii="Times New Roman" w:hAnsi="Times New Roman" w:cs="Times New Roman"/>
          <w:sz w:val="24"/>
          <w:szCs w:val="24"/>
        </w:rPr>
        <w:t>1. Слесарная обработка деталей, изготовление, сборка и ремонт приспособлений, р</w:t>
      </w:r>
      <w:r w:rsidR="00382D23" w:rsidRPr="00755A62">
        <w:rPr>
          <w:rFonts w:ascii="Times New Roman" w:hAnsi="Times New Roman" w:cs="Times New Roman"/>
          <w:sz w:val="24"/>
          <w:szCs w:val="24"/>
        </w:rPr>
        <w:t>е</w:t>
      </w:r>
      <w:r w:rsidR="00382D23" w:rsidRPr="00755A62">
        <w:rPr>
          <w:rFonts w:ascii="Times New Roman" w:hAnsi="Times New Roman" w:cs="Times New Roman"/>
          <w:sz w:val="24"/>
          <w:szCs w:val="24"/>
        </w:rPr>
        <w:t>жущего и измерительного инструмента. Учебная практика</w:t>
      </w:r>
    </w:p>
    <w:p w:rsidR="00A74F5A" w:rsidRPr="00755A62" w:rsidRDefault="00A74F5A" w:rsidP="0015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A62">
        <w:rPr>
          <w:rFonts w:ascii="Times New Roman" w:hAnsi="Times New Roman" w:cs="Times New Roman"/>
          <w:sz w:val="24"/>
          <w:szCs w:val="24"/>
        </w:rPr>
        <w:t xml:space="preserve">Тема: </w:t>
      </w:r>
      <w:r w:rsidR="009F1C3B">
        <w:rPr>
          <w:rFonts w:ascii="Times New Roman" w:hAnsi="Times New Roman" w:cs="Times New Roman"/>
          <w:sz w:val="24"/>
          <w:szCs w:val="24"/>
        </w:rPr>
        <w:t>Нарезание наружной резьбы</w:t>
      </w:r>
    </w:p>
    <w:bookmarkEnd w:id="0"/>
    <w:p w:rsidR="00A74F5A" w:rsidRPr="00755A62" w:rsidRDefault="00A74F5A" w:rsidP="00153F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3F60" w:rsidRPr="00755A62" w:rsidRDefault="00153F60" w:rsidP="00153F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0F65" w:rsidRPr="00755A62" w:rsidRDefault="00BD0F65" w:rsidP="00153F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A62">
        <w:rPr>
          <w:rFonts w:ascii="Times New Roman" w:hAnsi="Times New Roman" w:cs="Times New Roman"/>
          <w:sz w:val="24"/>
          <w:szCs w:val="24"/>
        </w:rPr>
        <w:t>На практике</w:t>
      </w:r>
      <w:r w:rsidR="00A74F5A" w:rsidRPr="00755A62">
        <w:rPr>
          <w:rFonts w:ascii="Times New Roman" w:hAnsi="Times New Roman" w:cs="Times New Roman"/>
          <w:sz w:val="24"/>
          <w:szCs w:val="24"/>
        </w:rPr>
        <w:t xml:space="preserve"> группа получила </w:t>
      </w:r>
      <w:r w:rsidRPr="00755A62">
        <w:rPr>
          <w:rFonts w:ascii="Times New Roman" w:hAnsi="Times New Roman" w:cs="Times New Roman"/>
          <w:sz w:val="24"/>
          <w:szCs w:val="24"/>
        </w:rPr>
        <w:t>задание изготов</w:t>
      </w:r>
      <w:r w:rsidR="00A74F5A" w:rsidRPr="00755A62">
        <w:rPr>
          <w:rFonts w:ascii="Times New Roman" w:hAnsi="Times New Roman" w:cs="Times New Roman"/>
          <w:sz w:val="24"/>
          <w:szCs w:val="24"/>
        </w:rPr>
        <w:t>ить болт</w:t>
      </w:r>
      <w:r w:rsidRPr="00755A62">
        <w:rPr>
          <w:rFonts w:ascii="Times New Roman" w:hAnsi="Times New Roman" w:cs="Times New Roman"/>
          <w:sz w:val="24"/>
          <w:szCs w:val="24"/>
        </w:rPr>
        <w:t xml:space="preserve">. Вы назначены </w:t>
      </w:r>
      <w:r w:rsidR="00A74F5A" w:rsidRPr="00755A62">
        <w:rPr>
          <w:rFonts w:ascii="Times New Roman" w:hAnsi="Times New Roman" w:cs="Times New Roman"/>
          <w:sz w:val="24"/>
          <w:szCs w:val="24"/>
        </w:rPr>
        <w:t>«представит</w:t>
      </w:r>
      <w:r w:rsidR="00A74F5A" w:rsidRPr="00755A62">
        <w:rPr>
          <w:rFonts w:ascii="Times New Roman" w:hAnsi="Times New Roman" w:cs="Times New Roman"/>
          <w:sz w:val="24"/>
          <w:szCs w:val="24"/>
        </w:rPr>
        <w:t>е</w:t>
      </w:r>
      <w:r w:rsidR="00A74F5A" w:rsidRPr="00755A62">
        <w:rPr>
          <w:rFonts w:ascii="Times New Roman" w:hAnsi="Times New Roman" w:cs="Times New Roman"/>
          <w:sz w:val="24"/>
          <w:szCs w:val="24"/>
        </w:rPr>
        <w:t>лем</w:t>
      </w:r>
      <w:r w:rsidRPr="00755A62">
        <w:rPr>
          <w:rFonts w:ascii="Times New Roman" w:hAnsi="Times New Roman" w:cs="Times New Roman"/>
          <w:sz w:val="24"/>
          <w:szCs w:val="24"/>
        </w:rPr>
        <w:t xml:space="preserve"> ОТК</w:t>
      </w:r>
      <w:r w:rsidR="00A74F5A" w:rsidRPr="00755A62">
        <w:rPr>
          <w:rFonts w:ascii="Times New Roman" w:hAnsi="Times New Roman" w:cs="Times New Roman"/>
          <w:sz w:val="24"/>
          <w:szCs w:val="24"/>
        </w:rPr>
        <w:t>»: получили</w:t>
      </w:r>
      <w:r w:rsidRPr="00755A62">
        <w:rPr>
          <w:rFonts w:ascii="Times New Roman" w:hAnsi="Times New Roman" w:cs="Times New Roman"/>
          <w:sz w:val="24"/>
          <w:szCs w:val="24"/>
        </w:rPr>
        <w:t xml:space="preserve"> идеальный образец</w:t>
      </w:r>
      <w:r w:rsidR="00A74F5A" w:rsidRPr="00755A62">
        <w:rPr>
          <w:rFonts w:ascii="Times New Roman" w:hAnsi="Times New Roman" w:cs="Times New Roman"/>
          <w:sz w:val="24"/>
          <w:szCs w:val="24"/>
        </w:rPr>
        <w:t xml:space="preserve"> и задачу </w:t>
      </w:r>
      <w:r w:rsidRPr="00755A62">
        <w:rPr>
          <w:rFonts w:ascii="Times New Roman" w:hAnsi="Times New Roman" w:cs="Times New Roman"/>
          <w:sz w:val="24"/>
          <w:szCs w:val="24"/>
        </w:rPr>
        <w:t>выявить брак.</w:t>
      </w:r>
    </w:p>
    <w:p w:rsidR="00313276" w:rsidRPr="00755A62" w:rsidRDefault="00A74F5A" w:rsidP="00153F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A62">
        <w:rPr>
          <w:rFonts w:ascii="Times New Roman" w:hAnsi="Times New Roman" w:cs="Times New Roman"/>
          <w:sz w:val="24"/>
          <w:szCs w:val="24"/>
        </w:rPr>
        <w:t>Изучите перечень дефектов, которые делают болт бракованным, и эталон болта (и</w:t>
      </w:r>
      <w:r w:rsidRPr="00755A62">
        <w:rPr>
          <w:rFonts w:ascii="Times New Roman" w:hAnsi="Times New Roman" w:cs="Times New Roman"/>
          <w:sz w:val="24"/>
          <w:szCs w:val="24"/>
        </w:rPr>
        <w:t>с</w:t>
      </w:r>
      <w:r w:rsidRPr="00755A62">
        <w:rPr>
          <w:rFonts w:ascii="Times New Roman" w:hAnsi="Times New Roman" w:cs="Times New Roman"/>
          <w:sz w:val="24"/>
          <w:szCs w:val="24"/>
        </w:rPr>
        <w:t xml:space="preserve">точник 1). </w:t>
      </w:r>
      <w:r w:rsidR="00BD0F65" w:rsidRPr="00755A62">
        <w:rPr>
          <w:rFonts w:ascii="Times New Roman" w:hAnsi="Times New Roman" w:cs="Times New Roman"/>
          <w:sz w:val="24"/>
          <w:szCs w:val="24"/>
        </w:rPr>
        <w:t xml:space="preserve">Рассмотрите фотографии болтов, выполненных </w:t>
      </w:r>
      <w:proofErr w:type="gramStart"/>
      <w:r w:rsidR="00BD0F65" w:rsidRPr="00755A6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55A62">
        <w:rPr>
          <w:rFonts w:ascii="Times New Roman" w:hAnsi="Times New Roman" w:cs="Times New Roman"/>
          <w:sz w:val="24"/>
          <w:szCs w:val="24"/>
        </w:rPr>
        <w:t xml:space="preserve"> (бланк)</w:t>
      </w:r>
      <w:r w:rsidR="009F1C3B">
        <w:rPr>
          <w:rFonts w:ascii="Times New Roman" w:hAnsi="Times New Roman" w:cs="Times New Roman"/>
          <w:sz w:val="24"/>
          <w:szCs w:val="24"/>
        </w:rPr>
        <w:t>.</w:t>
      </w:r>
    </w:p>
    <w:p w:rsidR="00BD0F65" w:rsidRPr="00755A62" w:rsidRDefault="00A74F5A" w:rsidP="00153F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5A62">
        <w:rPr>
          <w:rFonts w:ascii="Times New Roman" w:hAnsi="Times New Roman" w:cs="Times New Roman"/>
          <w:b/>
          <w:sz w:val="24"/>
          <w:szCs w:val="24"/>
        </w:rPr>
        <w:t xml:space="preserve">Проведите </w:t>
      </w:r>
      <w:proofErr w:type="spellStart"/>
      <w:r w:rsidRPr="00755A62">
        <w:rPr>
          <w:rFonts w:ascii="Times New Roman" w:hAnsi="Times New Roman" w:cs="Times New Roman"/>
          <w:b/>
          <w:sz w:val="24"/>
          <w:szCs w:val="24"/>
        </w:rPr>
        <w:t>дефектовку</w:t>
      </w:r>
      <w:proofErr w:type="spellEnd"/>
      <w:r w:rsidRPr="00755A62">
        <w:rPr>
          <w:rFonts w:ascii="Times New Roman" w:hAnsi="Times New Roman" w:cs="Times New Roman"/>
          <w:b/>
          <w:sz w:val="24"/>
          <w:szCs w:val="24"/>
        </w:rPr>
        <w:t xml:space="preserve"> болтов</w:t>
      </w:r>
      <w:r w:rsidR="00BD0F65" w:rsidRPr="00755A6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55A62">
        <w:rPr>
          <w:rFonts w:ascii="Times New Roman" w:hAnsi="Times New Roman" w:cs="Times New Roman"/>
          <w:b/>
          <w:sz w:val="24"/>
          <w:szCs w:val="24"/>
        </w:rPr>
        <w:t>Если на каком-либо изделии вы обнаружили д</w:t>
      </w:r>
      <w:r w:rsidRPr="00755A62">
        <w:rPr>
          <w:rFonts w:ascii="Times New Roman" w:hAnsi="Times New Roman" w:cs="Times New Roman"/>
          <w:b/>
          <w:sz w:val="24"/>
          <w:szCs w:val="24"/>
        </w:rPr>
        <w:t>е</w:t>
      </w:r>
      <w:r w:rsidRPr="00755A62">
        <w:rPr>
          <w:rFonts w:ascii="Times New Roman" w:hAnsi="Times New Roman" w:cs="Times New Roman"/>
          <w:b/>
          <w:sz w:val="24"/>
          <w:szCs w:val="24"/>
        </w:rPr>
        <w:t>фект, у</w:t>
      </w:r>
      <w:r w:rsidR="00BD0F65" w:rsidRPr="00755A62">
        <w:rPr>
          <w:rFonts w:ascii="Times New Roman" w:hAnsi="Times New Roman" w:cs="Times New Roman"/>
          <w:b/>
          <w:sz w:val="24"/>
          <w:szCs w:val="24"/>
        </w:rPr>
        <w:t xml:space="preserve">кажите </w:t>
      </w:r>
      <w:r w:rsidRPr="00755A62">
        <w:rPr>
          <w:rFonts w:ascii="Times New Roman" w:hAnsi="Times New Roman" w:cs="Times New Roman"/>
          <w:b/>
          <w:sz w:val="24"/>
          <w:szCs w:val="24"/>
        </w:rPr>
        <w:t xml:space="preserve">на фотографии </w:t>
      </w:r>
      <w:r w:rsidR="00BD0F65" w:rsidRPr="00755A62">
        <w:rPr>
          <w:rFonts w:ascii="Times New Roman" w:hAnsi="Times New Roman" w:cs="Times New Roman"/>
          <w:b/>
          <w:sz w:val="24"/>
          <w:szCs w:val="24"/>
        </w:rPr>
        <w:t>место дефекта</w:t>
      </w:r>
      <w:r w:rsidRPr="00755A62">
        <w:rPr>
          <w:rFonts w:ascii="Times New Roman" w:hAnsi="Times New Roman" w:cs="Times New Roman"/>
          <w:b/>
          <w:sz w:val="24"/>
          <w:szCs w:val="24"/>
        </w:rPr>
        <w:t>, нарисовав</w:t>
      </w:r>
      <w:r w:rsidR="00BD0F65" w:rsidRPr="00755A62">
        <w:rPr>
          <w:rFonts w:ascii="Times New Roman" w:hAnsi="Times New Roman" w:cs="Times New Roman"/>
          <w:b/>
          <w:sz w:val="24"/>
          <w:szCs w:val="24"/>
        </w:rPr>
        <w:t xml:space="preserve"> стрелк</w:t>
      </w:r>
      <w:r w:rsidRPr="00755A62">
        <w:rPr>
          <w:rFonts w:ascii="Times New Roman" w:hAnsi="Times New Roman" w:cs="Times New Roman"/>
          <w:b/>
          <w:sz w:val="24"/>
          <w:szCs w:val="24"/>
        </w:rPr>
        <w:t>у</w:t>
      </w:r>
      <w:r w:rsidR="00BD0F65" w:rsidRPr="00755A6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55A62">
        <w:rPr>
          <w:rFonts w:ascii="Times New Roman" w:hAnsi="Times New Roman" w:cs="Times New Roman"/>
          <w:b/>
          <w:sz w:val="24"/>
          <w:szCs w:val="24"/>
        </w:rPr>
        <w:t>Запишите рядом со стрелкой</w:t>
      </w:r>
      <w:r w:rsidR="009F1C3B">
        <w:rPr>
          <w:rFonts w:ascii="Times New Roman" w:hAnsi="Times New Roman" w:cs="Times New Roman"/>
          <w:b/>
          <w:sz w:val="24"/>
          <w:szCs w:val="24"/>
        </w:rPr>
        <w:t xml:space="preserve"> номер дефекта.</w:t>
      </w:r>
    </w:p>
    <w:p w:rsidR="00153F60" w:rsidRPr="00755A62" w:rsidRDefault="00153F60">
      <w:pPr>
        <w:rPr>
          <w:rFonts w:ascii="Times New Roman" w:hAnsi="Times New Roman" w:cs="Times New Roman"/>
          <w:i/>
          <w:sz w:val="24"/>
          <w:szCs w:val="24"/>
        </w:rPr>
      </w:pPr>
      <w:r w:rsidRPr="00755A62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AB710F" w:rsidRPr="00755A62" w:rsidRDefault="00A74F5A" w:rsidP="00153F60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55A62">
        <w:rPr>
          <w:rFonts w:ascii="Times New Roman" w:hAnsi="Times New Roman" w:cs="Times New Roman"/>
          <w:i/>
          <w:sz w:val="24"/>
          <w:szCs w:val="24"/>
        </w:rPr>
        <w:lastRenderedPageBreak/>
        <w:t>Бланк</w:t>
      </w:r>
    </w:p>
    <w:p w:rsidR="00382D23" w:rsidRPr="00755A62" w:rsidRDefault="00382D23" w:rsidP="00153F60">
      <w:pPr>
        <w:spacing w:after="0" w:line="240" w:lineRule="auto"/>
        <w:ind w:firstLine="14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55A6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A010293" wp14:editId="33CC6E96">
            <wp:extent cx="5248275" cy="6832214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83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62" w:rsidRDefault="00755A62" w:rsidP="00153F6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82D23" w:rsidRPr="00755A62" w:rsidRDefault="00382D23" w:rsidP="00153F6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55A62">
        <w:rPr>
          <w:rFonts w:ascii="Times New Roman" w:hAnsi="Times New Roman" w:cs="Times New Roman"/>
          <w:b/>
          <w:i/>
          <w:sz w:val="24"/>
          <w:szCs w:val="24"/>
        </w:rPr>
        <w:t>Источник 1</w:t>
      </w:r>
    </w:p>
    <w:tbl>
      <w:tblPr>
        <w:tblStyle w:val="a4"/>
        <w:tblW w:w="98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488"/>
        <w:gridCol w:w="4677"/>
      </w:tblGrid>
      <w:tr w:rsidR="00755A62" w:rsidRPr="00755A62" w:rsidTr="00755A62">
        <w:tc>
          <w:tcPr>
            <w:tcW w:w="675" w:type="dxa"/>
          </w:tcPr>
          <w:p w:rsidR="00382D23" w:rsidRPr="00755A62" w:rsidRDefault="00755A62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88" w:type="dxa"/>
          </w:tcPr>
          <w:p w:rsidR="00382D23" w:rsidRPr="00755A62" w:rsidRDefault="00382D23" w:rsidP="00153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A62">
              <w:rPr>
                <w:rFonts w:ascii="Times New Roman" w:hAnsi="Times New Roman" w:cs="Times New Roman"/>
                <w:sz w:val="24"/>
                <w:szCs w:val="24"/>
              </w:rPr>
              <w:t>Дефект</w:t>
            </w:r>
          </w:p>
        </w:tc>
        <w:tc>
          <w:tcPr>
            <w:tcW w:w="4677" w:type="dxa"/>
            <w:vMerge w:val="restart"/>
            <w:vAlign w:val="center"/>
          </w:tcPr>
          <w:p w:rsidR="00382D23" w:rsidRPr="00755A62" w:rsidRDefault="00382D23" w:rsidP="00153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A62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46ED317E" wp14:editId="149083F8">
                  <wp:extent cx="2628900" cy="1476375"/>
                  <wp:effectExtent l="0" t="0" r="0" b="9525"/>
                  <wp:docPr id="30" name="Рисунок 30" descr="C:\Users\1\Desktop\Мироненко\нор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Мироненко\норм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61" t="58370" r="27779" b="21901"/>
                          <a:stretch/>
                        </pic:blipFill>
                        <pic:spPr bwMode="auto">
                          <a:xfrm>
                            <a:off x="0" y="0"/>
                            <a:ext cx="2629233" cy="1476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A62" w:rsidRPr="00755A62" w:rsidTr="00755A62">
        <w:tc>
          <w:tcPr>
            <w:tcW w:w="675" w:type="dxa"/>
          </w:tcPr>
          <w:p w:rsidR="00382D23" w:rsidRPr="00755A62" w:rsidRDefault="00382D23" w:rsidP="00153F60">
            <w:pPr>
              <w:pStyle w:val="a3"/>
              <w:numPr>
                <w:ilvl w:val="0"/>
                <w:numId w:val="2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:rsidR="00382D23" w:rsidRPr="00755A62" w:rsidRDefault="00382D23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A62">
              <w:rPr>
                <w:rFonts w:ascii="Times New Roman" w:hAnsi="Times New Roman" w:cs="Times New Roman"/>
                <w:sz w:val="24"/>
                <w:szCs w:val="24"/>
              </w:rPr>
              <w:t>Витки резьбы рваные.</w:t>
            </w:r>
          </w:p>
        </w:tc>
        <w:tc>
          <w:tcPr>
            <w:tcW w:w="4677" w:type="dxa"/>
            <w:vMerge/>
          </w:tcPr>
          <w:p w:rsidR="00382D23" w:rsidRPr="00755A62" w:rsidRDefault="00382D23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62" w:rsidRPr="00755A62" w:rsidTr="00755A62">
        <w:tc>
          <w:tcPr>
            <w:tcW w:w="675" w:type="dxa"/>
          </w:tcPr>
          <w:p w:rsidR="00382D23" w:rsidRPr="00755A62" w:rsidRDefault="00382D23" w:rsidP="00153F60">
            <w:pPr>
              <w:pStyle w:val="a3"/>
              <w:numPr>
                <w:ilvl w:val="0"/>
                <w:numId w:val="2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:rsidR="00382D23" w:rsidRPr="00755A62" w:rsidRDefault="00382D23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A62">
              <w:rPr>
                <w:rFonts w:ascii="Times New Roman" w:hAnsi="Times New Roman" w:cs="Times New Roman"/>
                <w:sz w:val="24"/>
                <w:szCs w:val="24"/>
              </w:rPr>
              <w:t>Неполный профиль резьбы.</w:t>
            </w:r>
          </w:p>
        </w:tc>
        <w:tc>
          <w:tcPr>
            <w:tcW w:w="4677" w:type="dxa"/>
            <w:vMerge/>
          </w:tcPr>
          <w:p w:rsidR="00382D23" w:rsidRPr="00755A62" w:rsidRDefault="00382D23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62" w:rsidRPr="00755A62" w:rsidTr="00755A62">
        <w:tc>
          <w:tcPr>
            <w:tcW w:w="675" w:type="dxa"/>
          </w:tcPr>
          <w:p w:rsidR="00382D23" w:rsidRPr="00755A62" w:rsidRDefault="00382D23" w:rsidP="00153F60">
            <w:pPr>
              <w:pStyle w:val="a3"/>
              <w:numPr>
                <w:ilvl w:val="0"/>
                <w:numId w:val="2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:rsidR="00382D23" w:rsidRPr="00755A62" w:rsidRDefault="00382D23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A62">
              <w:rPr>
                <w:rFonts w:ascii="Times New Roman" w:hAnsi="Times New Roman" w:cs="Times New Roman"/>
                <w:sz w:val="24"/>
                <w:szCs w:val="24"/>
              </w:rPr>
              <w:t>Перекос резьбы.</w:t>
            </w:r>
          </w:p>
        </w:tc>
        <w:tc>
          <w:tcPr>
            <w:tcW w:w="4677" w:type="dxa"/>
            <w:vMerge/>
          </w:tcPr>
          <w:p w:rsidR="00382D23" w:rsidRPr="00755A62" w:rsidRDefault="00382D23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62" w:rsidRPr="00755A62" w:rsidTr="00755A62">
        <w:tc>
          <w:tcPr>
            <w:tcW w:w="675" w:type="dxa"/>
          </w:tcPr>
          <w:p w:rsidR="00382D23" w:rsidRPr="00755A62" w:rsidRDefault="00382D23" w:rsidP="00153F60">
            <w:pPr>
              <w:pStyle w:val="a3"/>
              <w:numPr>
                <w:ilvl w:val="0"/>
                <w:numId w:val="2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:rsidR="00382D23" w:rsidRPr="00755A62" w:rsidRDefault="00382D23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A62">
              <w:rPr>
                <w:rFonts w:ascii="Times New Roman" w:hAnsi="Times New Roman" w:cs="Times New Roman"/>
                <w:sz w:val="24"/>
                <w:szCs w:val="24"/>
              </w:rPr>
              <w:t>Задиры на поверхности резьбы.</w:t>
            </w:r>
          </w:p>
        </w:tc>
        <w:tc>
          <w:tcPr>
            <w:tcW w:w="4677" w:type="dxa"/>
            <w:vMerge/>
          </w:tcPr>
          <w:p w:rsidR="00382D23" w:rsidRPr="00755A62" w:rsidRDefault="00382D23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62" w:rsidRPr="00755A62" w:rsidTr="00755A62">
        <w:tc>
          <w:tcPr>
            <w:tcW w:w="675" w:type="dxa"/>
          </w:tcPr>
          <w:p w:rsidR="00382D23" w:rsidRPr="00755A62" w:rsidRDefault="00382D23" w:rsidP="00153F60">
            <w:pPr>
              <w:pStyle w:val="a3"/>
              <w:numPr>
                <w:ilvl w:val="0"/>
                <w:numId w:val="2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:rsidR="00382D23" w:rsidRPr="00755A62" w:rsidRDefault="00382D23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A62">
              <w:rPr>
                <w:rFonts w:ascii="Times New Roman" w:hAnsi="Times New Roman" w:cs="Times New Roman"/>
                <w:sz w:val="24"/>
                <w:szCs w:val="24"/>
              </w:rPr>
              <w:t>Конусность резьбы.</w:t>
            </w:r>
          </w:p>
        </w:tc>
        <w:tc>
          <w:tcPr>
            <w:tcW w:w="4677" w:type="dxa"/>
            <w:vMerge/>
          </w:tcPr>
          <w:p w:rsidR="00382D23" w:rsidRPr="00755A62" w:rsidRDefault="00382D23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62" w:rsidRPr="00755A62" w:rsidTr="00755A62">
        <w:tc>
          <w:tcPr>
            <w:tcW w:w="675" w:type="dxa"/>
          </w:tcPr>
          <w:p w:rsidR="00382D23" w:rsidRPr="00755A62" w:rsidRDefault="00382D23" w:rsidP="00153F60">
            <w:pPr>
              <w:pStyle w:val="a3"/>
              <w:numPr>
                <w:ilvl w:val="0"/>
                <w:numId w:val="2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:rsidR="00382D23" w:rsidRPr="00755A62" w:rsidRDefault="00382D23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A62">
              <w:rPr>
                <w:rFonts w:ascii="Times New Roman" w:hAnsi="Times New Roman" w:cs="Times New Roman"/>
                <w:sz w:val="24"/>
                <w:szCs w:val="24"/>
              </w:rPr>
              <w:t>Просадка длины резьбы.</w:t>
            </w:r>
          </w:p>
        </w:tc>
        <w:tc>
          <w:tcPr>
            <w:tcW w:w="4677" w:type="dxa"/>
            <w:vMerge/>
          </w:tcPr>
          <w:p w:rsidR="00382D23" w:rsidRPr="00755A62" w:rsidRDefault="00382D23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62" w:rsidRPr="00755A62" w:rsidTr="00755A62">
        <w:tc>
          <w:tcPr>
            <w:tcW w:w="675" w:type="dxa"/>
          </w:tcPr>
          <w:p w:rsidR="00382D23" w:rsidRPr="00755A62" w:rsidRDefault="00382D23" w:rsidP="00153F60">
            <w:pPr>
              <w:pStyle w:val="a3"/>
              <w:numPr>
                <w:ilvl w:val="0"/>
                <w:numId w:val="2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:rsidR="00382D23" w:rsidRPr="00755A62" w:rsidRDefault="00382D23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A62">
              <w:rPr>
                <w:rFonts w:ascii="Times New Roman" w:hAnsi="Times New Roman" w:cs="Times New Roman"/>
                <w:sz w:val="24"/>
                <w:szCs w:val="24"/>
              </w:rPr>
              <w:t>Просадка размеров болта.</w:t>
            </w:r>
          </w:p>
        </w:tc>
        <w:tc>
          <w:tcPr>
            <w:tcW w:w="4677" w:type="dxa"/>
            <w:vMerge/>
          </w:tcPr>
          <w:p w:rsidR="00382D23" w:rsidRPr="00755A62" w:rsidRDefault="00382D23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62" w:rsidRPr="00755A62" w:rsidTr="00755A62">
        <w:tc>
          <w:tcPr>
            <w:tcW w:w="675" w:type="dxa"/>
          </w:tcPr>
          <w:p w:rsidR="00382D23" w:rsidRPr="00755A62" w:rsidRDefault="00382D23" w:rsidP="00153F60">
            <w:pPr>
              <w:pStyle w:val="a3"/>
              <w:numPr>
                <w:ilvl w:val="0"/>
                <w:numId w:val="2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:rsidR="00382D23" w:rsidRPr="00755A62" w:rsidRDefault="00382D23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A62">
              <w:rPr>
                <w:rFonts w:ascii="Times New Roman" w:hAnsi="Times New Roman" w:cs="Times New Roman"/>
                <w:sz w:val="24"/>
                <w:szCs w:val="24"/>
              </w:rPr>
              <w:t>Отсутствие фасок.</w:t>
            </w:r>
          </w:p>
        </w:tc>
        <w:tc>
          <w:tcPr>
            <w:tcW w:w="4677" w:type="dxa"/>
            <w:vMerge/>
          </w:tcPr>
          <w:p w:rsidR="00382D23" w:rsidRPr="00755A62" w:rsidRDefault="00382D23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A62" w:rsidRPr="00755A62" w:rsidTr="00755A62">
        <w:tc>
          <w:tcPr>
            <w:tcW w:w="675" w:type="dxa"/>
          </w:tcPr>
          <w:p w:rsidR="00382D23" w:rsidRPr="00755A62" w:rsidRDefault="00382D23" w:rsidP="00153F60">
            <w:pPr>
              <w:pStyle w:val="a3"/>
              <w:numPr>
                <w:ilvl w:val="0"/>
                <w:numId w:val="2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:rsidR="00382D23" w:rsidRPr="00755A62" w:rsidRDefault="00382D23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A62">
              <w:rPr>
                <w:rFonts w:ascii="Times New Roman" w:hAnsi="Times New Roman" w:cs="Times New Roman"/>
                <w:sz w:val="24"/>
                <w:szCs w:val="24"/>
              </w:rPr>
              <w:t>Наличие неровностей на головке болта.</w:t>
            </w:r>
          </w:p>
        </w:tc>
        <w:tc>
          <w:tcPr>
            <w:tcW w:w="4677" w:type="dxa"/>
            <w:vMerge/>
          </w:tcPr>
          <w:p w:rsidR="00382D23" w:rsidRPr="00755A62" w:rsidRDefault="00382D23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1EA7" w:rsidRPr="00755A62" w:rsidRDefault="00FE048E" w:rsidP="00153F6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55A62">
        <w:rPr>
          <w:rFonts w:ascii="Times New Roman" w:hAnsi="Times New Roman" w:cs="Times New Roman"/>
          <w:sz w:val="24"/>
          <w:szCs w:val="24"/>
          <w:u w:val="single"/>
        </w:rPr>
        <w:lastRenderedPageBreak/>
        <w:t>Инструмент проверки</w:t>
      </w:r>
      <w:r w:rsidR="00991EA7" w:rsidRPr="00755A62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53F60" w:rsidRPr="00755A62" w:rsidRDefault="00153F60" w:rsidP="00153F6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w w:val="0"/>
          <w:sz w:val="10"/>
          <w:szCs w:val="1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82D23" w:rsidRPr="00755A62" w:rsidRDefault="00382D23" w:rsidP="00153F6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755A6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67B6C4F5" wp14:editId="69AED7CC">
            <wp:extent cx="5891491" cy="6353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91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F" w:rsidRPr="00755A62" w:rsidRDefault="00AB710F" w:rsidP="0015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01450" w:rsidRPr="00755A62" w:rsidRDefault="006C6CC7" w:rsidP="00153F6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5A6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55CFAB" wp14:editId="6D0CB8B9">
                <wp:simplePos x="0" y="0"/>
                <wp:positionH relativeFrom="column">
                  <wp:posOffset>4953000</wp:posOffset>
                </wp:positionH>
                <wp:positionV relativeFrom="paragraph">
                  <wp:posOffset>4761865</wp:posOffset>
                </wp:positionV>
                <wp:extent cx="257175" cy="29527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6CC7" w:rsidRPr="006C6CC7" w:rsidRDefault="006C6CC7" w:rsidP="006C6C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left:0;text-align:left;margin-left:390pt;margin-top:374.95pt;width:20.25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" fillcolor="window" strokecolor="windowText" strokeweight="2pt">
                <v:textbox>
                  <w:txbxContent>
                    <w:p w:rsidR="006C6CC7" w:rsidRPr="006C6CC7" w:rsidRDefault="006C6CC7" w:rsidP="006C6CC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755A6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C1776BD" wp14:editId="4B32E8EE">
                <wp:simplePos x="0" y="0"/>
                <wp:positionH relativeFrom="column">
                  <wp:posOffset>4130039</wp:posOffset>
                </wp:positionH>
                <wp:positionV relativeFrom="paragraph">
                  <wp:posOffset>4918710</wp:posOffset>
                </wp:positionV>
                <wp:extent cx="828675" cy="114300"/>
                <wp:effectExtent l="38100" t="0" r="28575" b="762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108A74" id="Прямая со стрелкой 25" o:spid="_x0000_s1026" type="#_x0000_t32" style="position:absolute;margin-left:325.2pt;margin-top:387.3pt;width:65.25pt;height:9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" strokecolor="black [3213]">
                <v:stroke endarrow="block"/>
              </v:shape>
            </w:pict>
          </mc:Fallback>
        </mc:AlternateContent>
      </w:r>
      <w:r w:rsidRPr="00755A6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31EB97A" wp14:editId="7CBE73DA">
                <wp:simplePos x="0" y="0"/>
                <wp:positionH relativeFrom="column">
                  <wp:posOffset>2987040</wp:posOffset>
                </wp:positionH>
                <wp:positionV relativeFrom="paragraph">
                  <wp:posOffset>3328035</wp:posOffset>
                </wp:positionV>
                <wp:extent cx="228600" cy="209550"/>
                <wp:effectExtent l="0" t="0" r="76200" b="571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235.2pt;margin-top:262.05pt;width:18pt;height:16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" strokecolor="black [3213]">
                <v:stroke endarrow="block"/>
              </v:shape>
            </w:pict>
          </mc:Fallback>
        </mc:AlternateContent>
      </w:r>
      <w:r w:rsidRPr="00755A6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6F8030" wp14:editId="1D956D02">
                <wp:simplePos x="0" y="0"/>
                <wp:positionH relativeFrom="column">
                  <wp:posOffset>3187065</wp:posOffset>
                </wp:positionH>
                <wp:positionV relativeFrom="paragraph">
                  <wp:posOffset>5728335</wp:posOffset>
                </wp:positionV>
                <wp:extent cx="257175" cy="295275"/>
                <wp:effectExtent l="0" t="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6CC7" w:rsidRPr="006C6CC7" w:rsidRDefault="006C6CC7" w:rsidP="006C6C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6D01DE" id="Прямоугольник 18" o:spid="_x0000_s1031" style="position:absolute;left:0;text-align:left;margin-left:250.95pt;margin-top:451.05pt;width:20.25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" fillcolor="window" strokecolor="windowText" strokeweight="2pt">
                <v:textbox>
                  <w:txbxContent>
                    <w:p w:rsidR="006C6CC7" w:rsidRPr="006C6CC7" w:rsidRDefault="006C6CC7" w:rsidP="006C6CC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755A6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0883A8B7" wp14:editId="3DEC36CB">
                <wp:simplePos x="0" y="0"/>
                <wp:positionH relativeFrom="column">
                  <wp:posOffset>3015615</wp:posOffset>
                </wp:positionH>
                <wp:positionV relativeFrom="paragraph">
                  <wp:posOffset>5442585</wp:posOffset>
                </wp:positionV>
                <wp:extent cx="314325" cy="352425"/>
                <wp:effectExtent l="38100" t="38100" r="28575" b="285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3C90EF" id="Прямая со стрелкой 4" o:spid="_x0000_s1026" type="#_x0000_t32" style="position:absolute;margin-left:237.45pt;margin-top:428.55pt;width:24.75pt;height:27.75pt;flip:x y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" strokecolor="black [3213]">
                <v:stroke endarrow="block"/>
              </v:shape>
            </w:pict>
          </mc:Fallback>
        </mc:AlternateContent>
      </w:r>
      <w:r w:rsidRPr="00755A6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FEDA12" wp14:editId="3100B397">
                <wp:simplePos x="0" y="0"/>
                <wp:positionH relativeFrom="column">
                  <wp:posOffset>2377440</wp:posOffset>
                </wp:positionH>
                <wp:positionV relativeFrom="paragraph">
                  <wp:posOffset>5556885</wp:posOffset>
                </wp:positionV>
                <wp:extent cx="257175" cy="29527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6CC7" w:rsidRPr="006C6CC7" w:rsidRDefault="006C6CC7" w:rsidP="006C6C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BAA12B" id="Прямоугольник 19" o:spid="_x0000_s1032" style="position:absolute;left:0;text-align:left;margin-left:187.2pt;margin-top:437.55pt;width:20.25pt;height:2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" fillcolor="window" strokecolor="windowText" strokeweight="2pt">
                <v:textbox>
                  <w:txbxContent>
                    <w:p w:rsidR="006C6CC7" w:rsidRPr="006C6CC7" w:rsidRDefault="006C6CC7" w:rsidP="006C6CC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755A6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F67389" wp14:editId="43BB13C7">
                <wp:simplePos x="0" y="0"/>
                <wp:positionH relativeFrom="column">
                  <wp:posOffset>4720590</wp:posOffset>
                </wp:positionH>
                <wp:positionV relativeFrom="paragraph">
                  <wp:posOffset>5937885</wp:posOffset>
                </wp:positionV>
                <wp:extent cx="257175" cy="29527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6CC7" w:rsidRPr="006C6CC7" w:rsidRDefault="006C6CC7" w:rsidP="006C6C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1" style="position:absolute;left:0;text-align:left;margin-left:371.7pt;margin-top:467.55pt;width:20.25pt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" fillcolor="window" strokecolor="windowText" strokeweight="2pt">
                <v:textbox>
                  <w:txbxContent>
                    <w:p w:rsidR="006C6CC7" w:rsidRPr="006C6CC7" w:rsidRDefault="006C6CC7" w:rsidP="006C6CC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755A6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AF29E4C" wp14:editId="48AFB4C2">
                <wp:simplePos x="0" y="0"/>
                <wp:positionH relativeFrom="column">
                  <wp:posOffset>662940</wp:posOffset>
                </wp:positionH>
                <wp:positionV relativeFrom="paragraph">
                  <wp:posOffset>4318635</wp:posOffset>
                </wp:positionV>
                <wp:extent cx="257175" cy="295275"/>
                <wp:effectExtent l="0" t="0" r="28575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6CC7" w:rsidRPr="006C6CC7" w:rsidRDefault="006C6CC7" w:rsidP="006C6C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2" style="position:absolute;left:0;text-align:left;margin-left:52.2pt;margin-top:340.05pt;width:20.25pt;height:23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" fillcolor="window" strokecolor="windowText" strokeweight="2pt">
                <v:textbox>
                  <w:txbxContent>
                    <w:p w:rsidR="006C6CC7" w:rsidRPr="006C6CC7" w:rsidRDefault="006C6CC7" w:rsidP="006C6CC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755A6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7B646BA" wp14:editId="46C415A7">
                <wp:simplePos x="0" y="0"/>
                <wp:positionH relativeFrom="column">
                  <wp:posOffset>720090</wp:posOffset>
                </wp:positionH>
                <wp:positionV relativeFrom="paragraph">
                  <wp:posOffset>5375910</wp:posOffset>
                </wp:positionV>
                <wp:extent cx="257175" cy="29527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6CC7" w:rsidRPr="006C6CC7" w:rsidRDefault="006C6CC7" w:rsidP="006C6C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C6CC7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3" style="position:absolute;left:0;text-align:left;margin-left:56.7pt;margin-top:423.3pt;width:20.25pt;height:23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" fillcolor="window" strokecolor="windowText" strokeweight="2pt">
                <v:textbox>
                  <w:txbxContent>
                    <w:p w:rsidR="006C6CC7" w:rsidRPr="006C6CC7" w:rsidRDefault="006C6CC7" w:rsidP="006C6CC7">
                      <w:pPr>
                        <w:rPr>
                          <w:sz w:val="20"/>
                          <w:szCs w:val="20"/>
                        </w:rPr>
                      </w:pPr>
                      <w:r w:rsidRPr="006C6CC7"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755A6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7F7777" wp14:editId="1416FB3B">
                <wp:simplePos x="0" y="0"/>
                <wp:positionH relativeFrom="column">
                  <wp:posOffset>4349115</wp:posOffset>
                </wp:positionH>
                <wp:positionV relativeFrom="paragraph">
                  <wp:posOffset>3861435</wp:posOffset>
                </wp:positionV>
                <wp:extent cx="257175" cy="29527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6CC7" w:rsidRPr="006C6CC7" w:rsidRDefault="006C6CC7" w:rsidP="006C6C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C6CC7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4" style="position:absolute;left:0;text-align:left;margin-left:342.45pt;margin-top:304.05pt;width:20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" fillcolor="window" strokecolor="windowText" strokeweight="2pt">
                <v:textbox>
                  <w:txbxContent>
                    <w:p w:rsidR="006C6CC7" w:rsidRPr="006C6CC7" w:rsidRDefault="006C6CC7" w:rsidP="006C6CC7">
                      <w:pPr>
                        <w:rPr>
                          <w:sz w:val="20"/>
                          <w:szCs w:val="20"/>
                        </w:rPr>
                      </w:pPr>
                      <w:r w:rsidRPr="006C6CC7"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755A6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50B0C898" wp14:editId="290C57F8">
                <wp:simplePos x="0" y="0"/>
                <wp:positionH relativeFrom="column">
                  <wp:posOffset>948691</wp:posOffset>
                </wp:positionH>
                <wp:positionV relativeFrom="paragraph">
                  <wp:posOffset>4032885</wp:posOffset>
                </wp:positionV>
                <wp:extent cx="1257300" cy="400050"/>
                <wp:effectExtent l="0" t="38100" r="57150" b="190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40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74.7pt;margin-top:317.55pt;width:99pt;height:31.5pt;flip:y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" strokecolor="black [3213]">
                <v:stroke endarrow="block"/>
              </v:shape>
            </w:pict>
          </mc:Fallback>
        </mc:AlternateContent>
      </w:r>
      <w:r w:rsidRPr="00755A6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280CB47" wp14:editId="3203367D">
                <wp:simplePos x="0" y="0"/>
                <wp:positionH relativeFrom="column">
                  <wp:posOffset>2720340</wp:posOffset>
                </wp:positionH>
                <wp:positionV relativeFrom="paragraph">
                  <wp:posOffset>5404485</wp:posOffset>
                </wp:positionV>
                <wp:extent cx="257175" cy="285750"/>
                <wp:effectExtent l="0" t="38100" r="47625" b="190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214.2pt;margin-top:425.55pt;width:20.25pt;height:22.5pt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" strokecolor="black [3213]">
                <v:stroke endarrow="block"/>
              </v:shape>
            </w:pict>
          </mc:Fallback>
        </mc:AlternateContent>
      </w:r>
      <w:r w:rsidR="00FC0832" w:rsidRPr="00755A6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04E2F21" wp14:editId="1272D70A">
                <wp:simplePos x="0" y="0"/>
                <wp:positionH relativeFrom="column">
                  <wp:posOffset>3025140</wp:posOffset>
                </wp:positionH>
                <wp:positionV relativeFrom="paragraph">
                  <wp:posOffset>5375910</wp:posOffset>
                </wp:positionV>
                <wp:extent cx="1685925" cy="676275"/>
                <wp:effectExtent l="38100" t="38100" r="28575" b="285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5925" cy="676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38.2pt;margin-top:423.3pt;width:132.75pt;height:53.25pt;flip:x 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" strokecolor="black [3213]">
                <v:stroke endarrow="block"/>
              </v:shape>
            </w:pict>
          </mc:Fallback>
        </mc:AlternateContent>
      </w:r>
      <w:r w:rsidR="00FC0832" w:rsidRPr="00755A6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B04A23" wp14:editId="381900B3">
                <wp:simplePos x="0" y="0"/>
                <wp:positionH relativeFrom="column">
                  <wp:posOffset>1015366</wp:posOffset>
                </wp:positionH>
                <wp:positionV relativeFrom="paragraph">
                  <wp:posOffset>5537835</wp:posOffset>
                </wp:positionV>
                <wp:extent cx="1543050" cy="847725"/>
                <wp:effectExtent l="0" t="0" r="76200" b="476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847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79.95pt;margin-top:436.05pt;width:121.5pt;height:6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" strokecolor="black [3213]">
                <v:stroke endarrow="block"/>
              </v:shape>
            </w:pict>
          </mc:Fallback>
        </mc:AlternateContent>
      </w:r>
      <w:r w:rsidR="00FC0832" w:rsidRPr="00755A6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3CA0A7" wp14:editId="5AEC0766">
                <wp:simplePos x="0" y="0"/>
                <wp:positionH relativeFrom="column">
                  <wp:posOffset>2920365</wp:posOffset>
                </wp:positionH>
                <wp:positionV relativeFrom="paragraph">
                  <wp:posOffset>4128135</wp:posOffset>
                </wp:positionV>
                <wp:extent cx="1381125" cy="581025"/>
                <wp:effectExtent l="38100" t="0" r="28575" b="666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1125" cy="581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29.95pt;margin-top:325.05pt;width:108.75pt;height:45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" strokecolor="black [3213]">
                <v:stroke endarrow="block"/>
              </v:shape>
            </w:pict>
          </mc:Fallback>
        </mc:AlternateContent>
      </w:r>
      <w:r w:rsidR="00C01450" w:rsidRPr="00755A62">
        <w:rPr>
          <w:rFonts w:ascii="Times New Roman" w:hAnsi="Times New Roman" w:cs="Times New Roman"/>
          <w:i/>
          <w:sz w:val="24"/>
          <w:szCs w:val="24"/>
        </w:rPr>
        <w:t>Подсчет баллов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905"/>
        <w:gridCol w:w="1949"/>
      </w:tblGrid>
      <w:tr w:rsidR="00755A62" w:rsidRPr="00755A62" w:rsidTr="00C01450">
        <w:tc>
          <w:tcPr>
            <w:tcW w:w="7905" w:type="dxa"/>
          </w:tcPr>
          <w:p w:rsidR="00C01450" w:rsidRPr="00755A62" w:rsidRDefault="00C01450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A62">
              <w:rPr>
                <w:rFonts w:ascii="Times New Roman" w:hAnsi="Times New Roman" w:cs="Times New Roman"/>
                <w:sz w:val="24"/>
                <w:szCs w:val="24"/>
              </w:rPr>
              <w:t>За каждый верно выявленный дефект</w:t>
            </w:r>
          </w:p>
        </w:tc>
        <w:tc>
          <w:tcPr>
            <w:tcW w:w="1949" w:type="dxa"/>
          </w:tcPr>
          <w:p w:rsidR="00C01450" w:rsidRPr="00755A62" w:rsidRDefault="00C01450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A62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755A62" w:rsidRPr="00755A62" w:rsidTr="00C01450">
        <w:tc>
          <w:tcPr>
            <w:tcW w:w="7905" w:type="dxa"/>
          </w:tcPr>
          <w:p w:rsidR="00C01450" w:rsidRPr="00755A62" w:rsidRDefault="00C01450" w:rsidP="00153F60">
            <w:pPr>
              <w:ind w:left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5A62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949" w:type="dxa"/>
          </w:tcPr>
          <w:p w:rsidR="00C01450" w:rsidRPr="00755A62" w:rsidRDefault="00B766DA" w:rsidP="00153F60">
            <w:pPr>
              <w:ind w:left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5A62">
              <w:rPr>
                <w:rFonts w:ascii="Times New Roman" w:hAnsi="Times New Roman" w:cs="Times New Roman"/>
                <w:i/>
                <w:sz w:val="24"/>
                <w:szCs w:val="24"/>
              </w:rPr>
              <w:t>12 баллов</w:t>
            </w:r>
          </w:p>
        </w:tc>
      </w:tr>
      <w:tr w:rsidR="00755A62" w:rsidRPr="00755A62" w:rsidTr="00C01450">
        <w:tc>
          <w:tcPr>
            <w:tcW w:w="7905" w:type="dxa"/>
          </w:tcPr>
          <w:p w:rsidR="00C01450" w:rsidRPr="00755A62" w:rsidRDefault="00C01450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A62">
              <w:rPr>
                <w:rFonts w:ascii="Times New Roman" w:hAnsi="Times New Roman" w:cs="Times New Roman"/>
                <w:sz w:val="24"/>
                <w:szCs w:val="24"/>
              </w:rPr>
              <w:t>За отсутствие ошибочно указанных дефектов (балл выставляется при наличии хотя бы одного верно выявленного дефекта)</w:t>
            </w:r>
          </w:p>
        </w:tc>
        <w:tc>
          <w:tcPr>
            <w:tcW w:w="1949" w:type="dxa"/>
          </w:tcPr>
          <w:p w:rsidR="00C01450" w:rsidRPr="00755A62" w:rsidRDefault="00C01450" w:rsidP="0015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A62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755A62" w:rsidRPr="00755A62" w:rsidTr="00C01450">
        <w:tc>
          <w:tcPr>
            <w:tcW w:w="7905" w:type="dxa"/>
          </w:tcPr>
          <w:p w:rsidR="00C01450" w:rsidRPr="00755A62" w:rsidRDefault="00C01450" w:rsidP="00153F6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5A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949" w:type="dxa"/>
          </w:tcPr>
          <w:p w:rsidR="00C01450" w:rsidRPr="00755A62" w:rsidRDefault="00B766DA" w:rsidP="00153F6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5A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 баллов</w:t>
            </w:r>
          </w:p>
        </w:tc>
      </w:tr>
    </w:tbl>
    <w:p w:rsidR="00C01450" w:rsidRPr="00755A62" w:rsidRDefault="00C01450" w:rsidP="0015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01450" w:rsidRPr="00755A62" w:rsidSect="00153F6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F0358"/>
    <w:multiLevelType w:val="hybridMultilevel"/>
    <w:tmpl w:val="89282756"/>
    <w:lvl w:ilvl="0" w:tplc="B36E1C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EE7689F"/>
    <w:multiLevelType w:val="hybridMultilevel"/>
    <w:tmpl w:val="CFBCE72A"/>
    <w:lvl w:ilvl="0" w:tplc="B36E1C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F65"/>
    <w:rsid w:val="00153F60"/>
    <w:rsid w:val="0020364B"/>
    <w:rsid w:val="00313276"/>
    <w:rsid w:val="00382D23"/>
    <w:rsid w:val="004B4C96"/>
    <w:rsid w:val="00672C1E"/>
    <w:rsid w:val="006C6CC7"/>
    <w:rsid w:val="00755A62"/>
    <w:rsid w:val="00991EA7"/>
    <w:rsid w:val="009B5E4B"/>
    <w:rsid w:val="009F1C3B"/>
    <w:rsid w:val="00A74F5A"/>
    <w:rsid w:val="00AB710F"/>
    <w:rsid w:val="00B766DA"/>
    <w:rsid w:val="00BD0F65"/>
    <w:rsid w:val="00C01450"/>
    <w:rsid w:val="00C16A05"/>
    <w:rsid w:val="00F94C40"/>
    <w:rsid w:val="00FC0832"/>
    <w:rsid w:val="00FE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0F65"/>
    <w:pPr>
      <w:ind w:left="720"/>
      <w:contextualSpacing/>
    </w:pPr>
  </w:style>
  <w:style w:type="table" w:styleId="a4">
    <w:name w:val="Table Grid"/>
    <w:basedOn w:val="a1"/>
    <w:uiPriority w:val="59"/>
    <w:rsid w:val="00A74F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2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2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0F65"/>
    <w:pPr>
      <w:ind w:left="720"/>
      <w:contextualSpacing/>
    </w:pPr>
  </w:style>
  <w:style w:type="table" w:styleId="a4">
    <w:name w:val="Table Grid"/>
    <w:basedOn w:val="a1"/>
    <w:uiPriority w:val="59"/>
    <w:rsid w:val="00A74F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2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2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2;\AppData\Roaming\Microsoft\&#1064;&#1072;&#1073;&#1083;&#1086;&#1085;&#1099;\Normal.dotm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Normal.dotm.dotx</Template>
  <TotalTime>3</TotalTime>
  <Pages>3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Efim</cp:lastModifiedBy>
  <cp:revision>5</cp:revision>
  <dcterms:created xsi:type="dcterms:W3CDTF">2020-11-07T11:52:00Z</dcterms:created>
  <dcterms:modified xsi:type="dcterms:W3CDTF">2020-11-12T10:05:00Z</dcterms:modified>
</cp:coreProperties>
</file>