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60E1" w:rsidRPr="00FF36F7" w:rsidRDefault="00F360E1" w:rsidP="00FF36F7">
      <w:pPr>
        <w:ind w:left="3600"/>
        <w:jc w:val="both"/>
        <w:rPr>
          <w:rFonts w:asciiTheme="minorHAnsi" w:hAnsiTheme="minorHAnsi"/>
          <w:sz w:val="20"/>
          <w:szCs w:val="20"/>
        </w:rPr>
      </w:pPr>
      <w:r w:rsidRPr="00FF36F7">
        <w:rPr>
          <w:rFonts w:asciiTheme="minorHAnsi" w:hAnsiTheme="minorHAnsi"/>
          <w:sz w:val="20"/>
          <w:szCs w:val="20"/>
        </w:rPr>
        <w:t>Задание подготовлено в рамках проекта АНО «Лаборатория моде</w:t>
      </w:r>
      <w:r w:rsidRPr="00FF36F7">
        <w:rPr>
          <w:rFonts w:asciiTheme="minorHAnsi" w:hAnsiTheme="minorHAnsi"/>
          <w:sz w:val="20"/>
          <w:szCs w:val="20"/>
        </w:rPr>
        <w:t>р</w:t>
      </w:r>
      <w:r w:rsidRPr="00FF36F7">
        <w:rPr>
          <w:rFonts w:asciiTheme="minorHAnsi" w:hAnsiTheme="minorHAnsi"/>
          <w:sz w:val="20"/>
          <w:szCs w:val="20"/>
        </w:rPr>
        <w:t>низации образовательных ресурсов» «Кадровый и учебно-методический ресурс формирования общих компетенций обуча</w:t>
      </w:r>
      <w:r w:rsidRPr="00FF36F7">
        <w:rPr>
          <w:rFonts w:asciiTheme="minorHAnsi" w:hAnsiTheme="minorHAnsi"/>
          <w:sz w:val="20"/>
          <w:szCs w:val="20"/>
        </w:rPr>
        <w:t>ю</w:t>
      </w:r>
      <w:r w:rsidRPr="00FF36F7">
        <w:rPr>
          <w:rFonts w:asciiTheme="minorHAnsi" w:hAnsiTheme="minorHAnsi"/>
          <w:sz w:val="20"/>
          <w:szCs w:val="20"/>
        </w:rPr>
        <w:t>щихся по программам СПО», который реализуется с использованием гранта Президента Российской Федерации на развитие гражданского общества, предоставленного Фондом президентских грантов.</w:t>
      </w:r>
    </w:p>
    <w:p w:rsidR="00FF36F7" w:rsidRPr="00FF36F7" w:rsidRDefault="00FF36F7" w:rsidP="00FF36F7">
      <w:pPr>
        <w:jc w:val="both"/>
        <w:rPr>
          <w:b/>
        </w:rPr>
      </w:pPr>
      <w:r w:rsidRPr="00FF36F7">
        <w:rPr>
          <w:b/>
        </w:rPr>
        <w:t>Разработчики</w:t>
      </w:r>
    </w:p>
    <w:p w:rsidR="00FF36F7" w:rsidRPr="00FF36F7" w:rsidRDefault="00FF36F7" w:rsidP="00FF36F7">
      <w:pPr>
        <w:jc w:val="both"/>
      </w:pPr>
      <w:r w:rsidRPr="00FF36F7">
        <w:t>Осипова Светлана Аркадьевна, ГАПОУ «Тольяттинский колледж сервисных технологий и предпринимательства»</w:t>
      </w:r>
    </w:p>
    <w:p w:rsidR="00F360E1" w:rsidRPr="00FF36F7" w:rsidRDefault="00F360E1" w:rsidP="00FF36F7">
      <w:pPr>
        <w:jc w:val="both"/>
        <w:rPr>
          <w:b/>
          <w:i/>
        </w:rPr>
      </w:pPr>
    </w:p>
    <w:p w:rsidR="00F360E1" w:rsidRPr="00FF36F7" w:rsidRDefault="00F360E1" w:rsidP="00FF36F7">
      <w:pPr>
        <w:jc w:val="both"/>
        <w:rPr>
          <w:b/>
        </w:rPr>
      </w:pPr>
      <w:r w:rsidRPr="00FF36F7">
        <w:rPr>
          <w:b/>
        </w:rPr>
        <w:t>Назначение задания</w:t>
      </w:r>
    </w:p>
    <w:p w:rsidR="00F360E1" w:rsidRPr="00FF36F7" w:rsidRDefault="00F360E1" w:rsidP="00FF36F7">
      <w:r w:rsidRPr="00FF36F7">
        <w:t>Разрешение проблем. Планирование деятельности Уровень II</w:t>
      </w:r>
    </w:p>
    <w:p w:rsidR="00F360E1" w:rsidRPr="00FF36F7" w:rsidRDefault="00F360E1" w:rsidP="00FF36F7">
      <w:pPr>
        <w:jc w:val="both"/>
      </w:pPr>
      <w:r w:rsidRPr="00FF36F7">
        <w:t>МДК</w:t>
      </w:r>
      <w:r w:rsidR="00FF36F7">
        <w:t>.</w:t>
      </w:r>
      <w:r w:rsidRPr="00FF36F7">
        <w:t>01.01. Технология изготовления столярных изделий. Технология столярно-монтажных работ</w:t>
      </w:r>
    </w:p>
    <w:p w:rsidR="00F360E1" w:rsidRPr="00FF36F7" w:rsidRDefault="00F360E1" w:rsidP="00FF36F7">
      <w:pPr>
        <w:jc w:val="both"/>
      </w:pPr>
      <w:r w:rsidRPr="00FF36F7">
        <w:t>Тема</w:t>
      </w:r>
      <w:r w:rsidR="00FF36F7" w:rsidRPr="00FF36F7">
        <w:t>:</w:t>
      </w:r>
      <w:r w:rsidRPr="00FF36F7">
        <w:t xml:space="preserve"> Конструкции основных столярных изделий и технология их изготовления</w:t>
      </w:r>
    </w:p>
    <w:p w:rsidR="00F360E1" w:rsidRPr="00FF36F7" w:rsidRDefault="00F360E1" w:rsidP="00FF36F7">
      <w:pPr>
        <w:jc w:val="both"/>
      </w:pPr>
    </w:p>
    <w:p w:rsidR="00F360E1" w:rsidRPr="00FF36F7" w:rsidRDefault="00F360E1" w:rsidP="00FF36F7">
      <w:pPr>
        <w:jc w:val="both"/>
      </w:pPr>
    </w:p>
    <w:p w:rsidR="00F360E1" w:rsidRPr="00FF36F7" w:rsidRDefault="00F360E1" w:rsidP="00FF36F7">
      <w:pPr>
        <w:jc w:val="both"/>
        <w:rPr>
          <w:b/>
        </w:rPr>
      </w:pPr>
      <w:r w:rsidRPr="00FF36F7">
        <w:rPr>
          <w:b/>
        </w:rPr>
        <w:t>Комментарии</w:t>
      </w:r>
    </w:p>
    <w:p w:rsidR="00F360E1" w:rsidRPr="00FF36F7" w:rsidRDefault="00F360E1" w:rsidP="00FF36F7">
      <w:pPr>
        <w:jc w:val="both"/>
      </w:pPr>
      <w:r w:rsidRPr="00FF36F7">
        <w:t>КОЗ выполняется без предварительного объяснения преподавателя</w:t>
      </w:r>
      <w:r w:rsidR="00171B59" w:rsidRPr="00FF36F7">
        <w:t xml:space="preserve"> на этапе изучения техн</w:t>
      </w:r>
      <w:r w:rsidR="00171B59" w:rsidRPr="00FF36F7">
        <w:t>о</w:t>
      </w:r>
      <w:r w:rsidR="00171B59" w:rsidRPr="00FF36F7">
        <w:t>логического процесса изготовления филенчатой двери.</w:t>
      </w:r>
      <w:r w:rsidRPr="00FF36F7">
        <w:t xml:space="preserve"> </w:t>
      </w:r>
      <w:proofErr w:type="gramStart"/>
      <w:r w:rsidRPr="00FF36F7">
        <w:t>Задание может быть предложено как комплексное – первая часть нацелена на выполнение операции по целеполаганию и планир</w:t>
      </w:r>
      <w:r w:rsidRPr="00FF36F7">
        <w:t>о</w:t>
      </w:r>
      <w:r w:rsidRPr="00FF36F7">
        <w:t>ванию в соответствии с требованиями к деятельности по уровню II, вторая часть – на выпо</w:t>
      </w:r>
      <w:r w:rsidRPr="00FF36F7">
        <w:t>л</w:t>
      </w:r>
      <w:r w:rsidRPr="00FF36F7">
        <w:t>нение операции по текущему контролю в соответствии с требованиями к деятельности по уровню II (см задание в аспекте «</w:t>
      </w:r>
      <w:r w:rsidR="00171B59" w:rsidRPr="00FF36F7">
        <w:t>целеполагание и планирование, уровень II</w:t>
      </w:r>
      <w:r w:rsidRPr="00FF36F7">
        <w:t>» в настоящем комплекте)</w:t>
      </w:r>
      <w:r w:rsidR="00FF36F7" w:rsidRPr="00FF36F7">
        <w:t>.</w:t>
      </w:r>
      <w:proofErr w:type="gramEnd"/>
    </w:p>
    <w:p w:rsidR="00F360E1" w:rsidRPr="00FF36F7" w:rsidRDefault="00F360E1" w:rsidP="00FF36F7">
      <w:pPr>
        <w:jc w:val="both"/>
      </w:pPr>
    </w:p>
    <w:p w:rsidR="00F360E1" w:rsidRPr="00FF36F7" w:rsidRDefault="00F360E1" w:rsidP="00FF36F7">
      <w:pPr>
        <w:ind w:firstLine="709"/>
        <w:jc w:val="both"/>
      </w:pPr>
      <w:r w:rsidRPr="00FF36F7">
        <w:t>На производство, где Вы работаете, поступил заказ на изготовление 100 дверей ф</w:t>
      </w:r>
      <w:r w:rsidRPr="00FF36F7">
        <w:t>и</w:t>
      </w:r>
      <w:r w:rsidRPr="00FF36F7">
        <w:t xml:space="preserve">ленчатой конструкции для отеля «Мечта», материал </w:t>
      </w:r>
      <w:r w:rsidRPr="008E5A74">
        <w:t>Дуб</w:t>
      </w:r>
      <w:r w:rsidRPr="00FF36F7">
        <w:t xml:space="preserve">, </w:t>
      </w:r>
      <w:r w:rsidR="00FF36F7" w:rsidRPr="00FF36F7">
        <w:t>размер 2300×950×40.</w:t>
      </w:r>
    </w:p>
    <w:p w:rsidR="00171B59" w:rsidRPr="00FF36F7" w:rsidRDefault="00F360E1" w:rsidP="00FF36F7">
      <w:pPr>
        <w:ind w:firstLine="709"/>
        <w:jc w:val="both"/>
      </w:pPr>
      <w:r w:rsidRPr="00FF36F7">
        <w:t>Изучите эскиз изделия и спецификацию деталей (источник 1)</w:t>
      </w:r>
      <w:r w:rsidR="00171B59" w:rsidRPr="00FF36F7">
        <w:t xml:space="preserve"> и технологическую ка</w:t>
      </w:r>
      <w:r w:rsidR="00171B59" w:rsidRPr="00FF36F7">
        <w:t>р</w:t>
      </w:r>
      <w:r w:rsidR="00171B59" w:rsidRPr="00FF36F7">
        <w:t>ту (бланк).</w:t>
      </w:r>
    </w:p>
    <w:p w:rsidR="00171B59" w:rsidRPr="00FF36F7" w:rsidRDefault="00F360E1" w:rsidP="00FF36F7">
      <w:pPr>
        <w:ind w:firstLine="709"/>
        <w:jc w:val="both"/>
        <w:rPr>
          <w:b/>
        </w:rPr>
      </w:pPr>
      <w:r w:rsidRPr="00FF36F7">
        <w:rPr>
          <w:b/>
        </w:rPr>
        <w:t xml:space="preserve">Спланируйте </w:t>
      </w:r>
      <w:r w:rsidR="00171B59" w:rsidRPr="00FF36F7">
        <w:rPr>
          <w:b/>
        </w:rPr>
        <w:t>текущий контроль в ра</w:t>
      </w:r>
      <w:r w:rsidR="00FF36F7" w:rsidRPr="00FF36F7">
        <w:rPr>
          <w:b/>
        </w:rPr>
        <w:t>мках технологического процесса.</w:t>
      </w:r>
    </w:p>
    <w:p w:rsidR="00F360E1" w:rsidRPr="00FF36F7" w:rsidRDefault="00171B59" w:rsidP="00FF36F7">
      <w:pPr>
        <w:ind w:firstLine="709"/>
        <w:jc w:val="both"/>
      </w:pPr>
      <w:r w:rsidRPr="00FF36F7">
        <w:t>Завершите заполнение технологической карты.</w:t>
      </w:r>
    </w:p>
    <w:p w:rsidR="00F360E1" w:rsidRPr="00FF36F7" w:rsidRDefault="00F360E1" w:rsidP="00FF36F7">
      <w:pPr>
        <w:ind w:firstLine="709"/>
        <w:jc w:val="both"/>
        <w:rPr>
          <w:b/>
          <w:i/>
        </w:rPr>
      </w:pPr>
    </w:p>
    <w:p w:rsidR="00F360E1" w:rsidRPr="00FF36F7" w:rsidRDefault="00F360E1" w:rsidP="00FF36F7">
      <w:pPr>
        <w:ind w:firstLine="709"/>
        <w:jc w:val="both"/>
        <w:rPr>
          <w:b/>
          <w:i/>
        </w:rPr>
      </w:pPr>
    </w:p>
    <w:p w:rsidR="00F360E1" w:rsidRPr="00FF36F7" w:rsidRDefault="00F360E1" w:rsidP="00FF36F7">
      <w:pPr>
        <w:jc w:val="both"/>
        <w:sectPr w:rsidR="00F360E1" w:rsidRPr="00FF36F7" w:rsidSect="00FF36F7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FF36F7" w:rsidRPr="00FF36F7" w:rsidRDefault="00FF36F7" w:rsidP="00FF36F7">
      <w:pPr>
        <w:shd w:val="clear" w:color="auto" w:fill="FFFFFF"/>
        <w:ind w:left="540"/>
        <w:jc w:val="right"/>
        <w:rPr>
          <w:bCs/>
          <w:i/>
        </w:rPr>
      </w:pPr>
      <w:r w:rsidRPr="00FF36F7">
        <w:rPr>
          <w:bCs/>
          <w:i/>
        </w:rPr>
        <w:lastRenderedPageBreak/>
        <w:t xml:space="preserve">Бланк </w:t>
      </w:r>
    </w:p>
    <w:p w:rsidR="00F360E1" w:rsidRPr="00FF36F7" w:rsidRDefault="00F360E1" w:rsidP="00FF36F7">
      <w:pPr>
        <w:shd w:val="clear" w:color="auto" w:fill="FFFFFF"/>
        <w:ind w:left="540"/>
        <w:jc w:val="center"/>
        <w:rPr>
          <w:b/>
          <w:bCs/>
        </w:rPr>
      </w:pPr>
      <w:r w:rsidRPr="00FF36F7">
        <w:rPr>
          <w:b/>
          <w:bCs/>
        </w:rPr>
        <w:t>Технологическая карта на изготовление двери филенчатой конструкции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48"/>
        <w:gridCol w:w="2381"/>
        <w:gridCol w:w="2757"/>
        <w:gridCol w:w="2902"/>
        <w:gridCol w:w="2611"/>
        <w:gridCol w:w="2487"/>
      </w:tblGrid>
      <w:tr w:rsidR="00FF36F7" w:rsidRPr="00FF36F7" w:rsidTr="00FF36F7">
        <w:trPr>
          <w:tblHeader/>
        </w:trPr>
        <w:tc>
          <w:tcPr>
            <w:tcW w:w="1610" w:type="dxa"/>
            <w:vAlign w:val="center"/>
          </w:tcPr>
          <w:p w:rsidR="00F360E1" w:rsidRPr="00FF36F7" w:rsidRDefault="00F360E1" w:rsidP="00FF36F7">
            <w:pPr>
              <w:jc w:val="center"/>
            </w:pPr>
            <w:r w:rsidRPr="00FF36F7">
              <w:t>Наименов</w:t>
            </w:r>
            <w:r w:rsidRPr="00FF36F7">
              <w:t>а</w:t>
            </w:r>
            <w:r w:rsidRPr="00FF36F7">
              <w:t>ние операции</w:t>
            </w:r>
          </w:p>
        </w:tc>
        <w:tc>
          <w:tcPr>
            <w:tcW w:w="2326" w:type="dxa"/>
            <w:vAlign w:val="center"/>
          </w:tcPr>
          <w:p w:rsidR="00F360E1" w:rsidRPr="00FF36F7" w:rsidRDefault="00F360E1" w:rsidP="00FF36F7">
            <w:pPr>
              <w:jc w:val="center"/>
            </w:pPr>
            <w:r w:rsidRPr="00FF36F7">
              <w:t>Эскиз</w:t>
            </w:r>
          </w:p>
        </w:tc>
        <w:tc>
          <w:tcPr>
            <w:tcW w:w="2693" w:type="dxa"/>
            <w:vAlign w:val="center"/>
          </w:tcPr>
          <w:p w:rsidR="00F360E1" w:rsidRPr="00FF36F7" w:rsidRDefault="00F360E1" w:rsidP="00FF36F7">
            <w:pPr>
              <w:jc w:val="center"/>
            </w:pPr>
            <w:r w:rsidRPr="00FF36F7">
              <w:t>Содержание операции</w:t>
            </w:r>
          </w:p>
        </w:tc>
        <w:tc>
          <w:tcPr>
            <w:tcW w:w="2835" w:type="dxa"/>
            <w:vAlign w:val="center"/>
          </w:tcPr>
          <w:p w:rsidR="00F360E1" w:rsidRPr="00FF36F7" w:rsidRDefault="00F360E1" w:rsidP="00FF36F7">
            <w:pPr>
              <w:jc w:val="center"/>
            </w:pPr>
            <w:r w:rsidRPr="00FF36F7">
              <w:t>Оборудов</w:t>
            </w:r>
            <w:r w:rsidRPr="00FF36F7">
              <w:t>а</w:t>
            </w:r>
            <w:r w:rsidRPr="00FF36F7">
              <w:t>ние/инструмент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F360E1" w:rsidRPr="00FF36F7" w:rsidRDefault="00F360E1" w:rsidP="00FF36F7">
            <w:pPr>
              <w:jc w:val="center"/>
            </w:pPr>
            <w:r w:rsidRPr="00FF36F7">
              <w:t>Текущий контроль: что контролируем</w:t>
            </w:r>
          </w:p>
        </w:tc>
        <w:tc>
          <w:tcPr>
            <w:tcW w:w="2429" w:type="dxa"/>
            <w:shd w:val="clear" w:color="auto" w:fill="auto"/>
            <w:vAlign w:val="center"/>
          </w:tcPr>
          <w:p w:rsidR="00F360E1" w:rsidRPr="00FF36F7" w:rsidRDefault="00F360E1" w:rsidP="00FF36F7">
            <w:pPr>
              <w:jc w:val="center"/>
            </w:pPr>
            <w:r w:rsidRPr="00FF36F7">
              <w:t>Текущий контроль: как контролируем</w:t>
            </w:r>
          </w:p>
        </w:tc>
      </w:tr>
      <w:tr w:rsidR="00FF36F7" w:rsidRPr="00FF36F7" w:rsidTr="00FF36F7">
        <w:tc>
          <w:tcPr>
            <w:tcW w:w="1610" w:type="dxa"/>
          </w:tcPr>
          <w:p w:rsidR="00F360E1" w:rsidRPr="00FF36F7" w:rsidRDefault="00F360E1" w:rsidP="00FF36F7">
            <w:pPr>
              <w:shd w:val="clear" w:color="auto" w:fill="FFFFFF"/>
            </w:pPr>
            <w:r w:rsidRPr="00FF36F7">
              <w:t>1. Фрезер</w:t>
            </w:r>
            <w:r w:rsidRPr="00FF36F7">
              <w:t>о</w:t>
            </w:r>
            <w:r w:rsidRPr="00FF36F7">
              <w:t>вание загот</w:t>
            </w:r>
            <w:r w:rsidRPr="00FF36F7">
              <w:t>о</w:t>
            </w:r>
            <w:r w:rsidRPr="00FF36F7">
              <w:t>вок</w:t>
            </w:r>
          </w:p>
        </w:tc>
        <w:tc>
          <w:tcPr>
            <w:tcW w:w="2326" w:type="dxa"/>
          </w:tcPr>
          <w:p w:rsidR="00F360E1" w:rsidRPr="00FF36F7" w:rsidRDefault="00F360E1" w:rsidP="00FF36F7">
            <w:r w:rsidRPr="00FF36F7">
              <w:rPr>
                <w:noProof/>
              </w:rPr>
              <w:drawing>
                <wp:inline distT="0" distB="0" distL="0" distR="0" wp14:anchorId="3B0B8097" wp14:editId="4350E45E">
                  <wp:extent cx="1314450" cy="933450"/>
                  <wp:effectExtent l="0" t="0" r="0" b="0"/>
                  <wp:docPr id="22" name="Рисунок 22" descr="Фрезерование заготовок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Фрезерование заготовок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87" b="162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F360E1" w:rsidRPr="00FF36F7" w:rsidRDefault="00F360E1" w:rsidP="00FF36F7">
            <w:pPr>
              <w:shd w:val="clear" w:color="auto" w:fill="FFFFFF"/>
            </w:pPr>
            <w:r w:rsidRPr="00FF36F7">
              <w:t>Чистовое продольное фрезерование верт</w:t>
            </w:r>
            <w:r w:rsidRPr="00FF36F7">
              <w:t>и</w:t>
            </w:r>
            <w:r w:rsidRPr="00FF36F7">
              <w:t>кальных и горизонтал</w:t>
            </w:r>
            <w:r w:rsidRPr="00FF36F7">
              <w:t>ь</w:t>
            </w:r>
            <w:r w:rsidRPr="00FF36F7">
              <w:t>ных брусков дверных коробок и дверей с ц</w:t>
            </w:r>
            <w:r w:rsidRPr="00FF36F7">
              <w:t>е</w:t>
            </w:r>
            <w:r w:rsidRPr="00FF36F7">
              <w:t>лью получения боков</w:t>
            </w:r>
            <w:r w:rsidRPr="00FF36F7">
              <w:t>о</w:t>
            </w:r>
            <w:r w:rsidRPr="00FF36F7">
              <w:t>го профиля и высокой чистоты поверхно</w:t>
            </w:r>
            <w:r w:rsidR="00FF36F7" w:rsidRPr="00FF36F7">
              <w:t>сти заготовок</w:t>
            </w:r>
          </w:p>
        </w:tc>
        <w:tc>
          <w:tcPr>
            <w:tcW w:w="2835" w:type="dxa"/>
          </w:tcPr>
          <w:p w:rsidR="00F360E1" w:rsidRPr="00FF36F7" w:rsidRDefault="00F360E1" w:rsidP="00FF36F7">
            <w:pPr>
              <w:jc w:val="center"/>
            </w:pPr>
            <w:r w:rsidRPr="00FF36F7">
              <w:rPr>
                <w:noProof/>
              </w:rPr>
              <w:drawing>
                <wp:inline distT="0" distB="0" distL="0" distR="0" wp14:anchorId="2B2F299C" wp14:editId="4B5C122C">
                  <wp:extent cx="1791891" cy="733425"/>
                  <wp:effectExtent l="0" t="0" r="0" b="0"/>
                  <wp:docPr id="21" name="Рисунок 21" descr="Четырехсторонний станок Beaver 623">
                    <a:hlinkClick xmlns:a="http://schemas.openxmlformats.org/drawingml/2006/main" r:id="rId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Четырехсторонний станок Beaver 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891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9" w:tgtFrame="_blank" w:history="1">
              <w:r w:rsidRPr="00FF36F7">
                <w:rPr>
                  <w:rStyle w:val="c-display-block"/>
                </w:rPr>
                <w:t>Четырехсторонний ст</w:t>
              </w:r>
              <w:r w:rsidRPr="00FF36F7">
                <w:rPr>
                  <w:rStyle w:val="c-display-block"/>
                </w:rPr>
                <w:t>а</w:t>
              </w:r>
              <w:r w:rsidRPr="00FF36F7">
                <w:rPr>
                  <w:rStyle w:val="c-display-block"/>
                </w:rPr>
                <w:t xml:space="preserve">нок </w:t>
              </w:r>
              <w:proofErr w:type="spellStart"/>
              <w:r w:rsidRPr="00FF36F7">
                <w:rPr>
                  <w:rStyle w:val="c-display-block"/>
                </w:rPr>
                <w:t>Beaver</w:t>
              </w:r>
              <w:proofErr w:type="spellEnd"/>
              <w:r w:rsidRPr="00FF36F7">
                <w:rPr>
                  <w:rStyle w:val="c-display-block"/>
                </w:rPr>
                <w:t xml:space="preserve"> 623</w:t>
              </w:r>
            </w:hyperlink>
          </w:p>
        </w:tc>
        <w:tc>
          <w:tcPr>
            <w:tcW w:w="2551" w:type="dxa"/>
            <w:shd w:val="clear" w:color="auto" w:fill="auto"/>
          </w:tcPr>
          <w:p w:rsidR="00F360E1" w:rsidRPr="00FF36F7" w:rsidRDefault="00F360E1" w:rsidP="00FF36F7"/>
        </w:tc>
        <w:tc>
          <w:tcPr>
            <w:tcW w:w="2429" w:type="dxa"/>
            <w:shd w:val="clear" w:color="auto" w:fill="auto"/>
          </w:tcPr>
          <w:p w:rsidR="00F360E1" w:rsidRPr="00FF36F7" w:rsidRDefault="00F360E1" w:rsidP="00FF36F7"/>
        </w:tc>
      </w:tr>
      <w:tr w:rsidR="00FF36F7" w:rsidRPr="00FF36F7" w:rsidTr="00FF36F7">
        <w:tc>
          <w:tcPr>
            <w:tcW w:w="1610" w:type="dxa"/>
          </w:tcPr>
          <w:p w:rsidR="00F360E1" w:rsidRPr="00FF36F7" w:rsidRDefault="00F360E1" w:rsidP="00FF36F7">
            <w:pPr>
              <w:shd w:val="clear" w:color="auto" w:fill="FFFFFF"/>
              <w:rPr>
                <w:b/>
                <w:bCs/>
              </w:rPr>
            </w:pPr>
            <w:r w:rsidRPr="00FF36F7">
              <w:t>2. Торцовка заготовок</w:t>
            </w:r>
          </w:p>
        </w:tc>
        <w:tc>
          <w:tcPr>
            <w:tcW w:w="2326" w:type="dxa"/>
          </w:tcPr>
          <w:p w:rsidR="00F360E1" w:rsidRPr="00FF36F7" w:rsidRDefault="00F360E1" w:rsidP="00FF36F7">
            <w:r w:rsidRPr="00FF36F7">
              <w:rPr>
                <w:noProof/>
              </w:rPr>
              <w:drawing>
                <wp:inline distT="0" distB="0" distL="0" distR="0" wp14:anchorId="5069C48D" wp14:editId="04A637FB">
                  <wp:extent cx="1066800" cy="762000"/>
                  <wp:effectExtent l="0" t="0" r="0" b="0"/>
                  <wp:docPr id="20" name="Рисунок 20" descr="Торцовка заготовок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Торцовка заготовок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56" t="21951" r="6503" b="187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F360E1" w:rsidRPr="00FF36F7" w:rsidRDefault="00F360E1" w:rsidP="00FF36F7">
            <w:r w:rsidRPr="00FF36F7">
              <w:t>Получение брусков н</w:t>
            </w:r>
            <w:r w:rsidRPr="00FF36F7">
              <w:t>е</w:t>
            </w:r>
            <w:r w:rsidRPr="00FF36F7">
              <w:t>обходимой длины с уч</w:t>
            </w:r>
            <w:r w:rsidRPr="00FF36F7">
              <w:t>е</w:t>
            </w:r>
            <w:r w:rsidRPr="00FF36F7">
              <w:t>том припуска для обр</w:t>
            </w:r>
            <w:r w:rsidRPr="00FF36F7">
              <w:t>а</w:t>
            </w:r>
            <w:r w:rsidRPr="00FF36F7">
              <w:t>ботки на шипорезном станке</w:t>
            </w:r>
          </w:p>
        </w:tc>
        <w:tc>
          <w:tcPr>
            <w:tcW w:w="2835" w:type="dxa"/>
          </w:tcPr>
          <w:p w:rsidR="00F360E1" w:rsidRPr="00FF36F7" w:rsidRDefault="00F360E1" w:rsidP="00FF36F7">
            <w:pPr>
              <w:jc w:val="center"/>
            </w:pPr>
            <w:r w:rsidRPr="00FF36F7">
              <w:rPr>
                <w:noProof/>
              </w:rPr>
              <w:drawing>
                <wp:inline distT="0" distB="0" distL="0" distR="0" wp14:anchorId="1E059E28" wp14:editId="5891214C">
                  <wp:extent cx="1514475" cy="819150"/>
                  <wp:effectExtent l="0" t="0" r="9525" b="0"/>
                  <wp:docPr id="19" name="Рисунок 19" descr="Торцовочный станок ТR-350">
                    <a:hlinkClick xmlns:a="http://schemas.openxmlformats.org/drawingml/2006/main" r:id="rId11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Торцовочный станок ТR-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71" t="4965" r="48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60E1" w:rsidRPr="00FF36F7" w:rsidRDefault="007E2D7A" w:rsidP="00FF36F7">
            <w:pPr>
              <w:shd w:val="clear" w:color="auto" w:fill="FFFFFF"/>
              <w:jc w:val="center"/>
            </w:pPr>
            <w:hyperlink r:id="rId13" w:tgtFrame="_blank" w:history="1">
              <w:r w:rsidR="00F360E1" w:rsidRPr="00FF36F7">
                <w:rPr>
                  <w:rStyle w:val="c-display-block"/>
                </w:rPr>
                <w:t>Торцовочный станок ТR-350</w:t>
              </w:r>
            </w:hyperlink>
          </w:p>
        </w:tc>
        <w:tc>
          <w:tcPr>
            <w:tcW w:w="2551" w:type="dxa"/>
            <w:shd w:val="clear" w:color="auto" w:fill="auto"/>
          </w:tcPr>
          <w:p w:rsidR="00F360E1" w:rsidRPr="00FF36F7" w:rsidRDefault="00F360E1" w:rsidP="00FF36F7"/>
        </w:tc>
        <w:tc>
          <w:tcPr>
            <w:tcW w:w="2429" w:type="dxa"/>
            <w:shd w:val="clear" w:color="auto" w:fill="auto"/>
          </w:tcPr>
          <w:p w:rsidR="00F360E1" w:rsidRPr="00FF36F7" w:rsidRDefault="00F360E1" w:rsidP="00FF36F7"/>
        </w:tc>
      </w:tr>
      <w:tr w:rsidR="00FF36F7" w:rsidRPr="00FF36F7" w:rsidTr="00FF36F7">
        <w:tc>
          <w:tcPr>
            <w:tcW w:w="1610" w:type="dxa"/>
          </w:tcPr>
          <w:p w:rsidR="00F360E1" w:rsidRPr="00FF36F7" w:rsidRDefault="00F360E1" w:rsidP="00FF36F7">
            <w:r w:rsidRPr="00FF36F7">
              <w:rPr>
                <w:bCs/>
              </w:rPr>
              <w:t>3. Нарезание шипов и пр</w:t>
            </w:r>
            <w:r w:rsidRPr="00FF36F7">
              <w:rPr>
                <w:bCs/>
              </w:rPr>
              <w:t>о</w:t>
            </w:r>
            <w:r w:rsidRPr="00FF36F7">
              <w:rPr>
                <w:bCs/>
              </w:rPr>
              <w:t>ушин на з</w:t>
            </w:r>
            <w:r w:rsidRPr="00FF36F7">
              <w:rPr>
                <w:bCs/>
              </w:rPr>
              <w:t>а</w:t>
            </w:r>
            <w:r w:rsidRPr="00FF36F7">
              <w:rPr>
                <w:bCs/>
              </w:rPr>
              <w:t>готовках</w:t>
            </w:r>
          </w:p>
        </w:tc>
        <w:tc>
          <w:tcPr>
            <w:tcW w:w="2326" w:type="dxa"/>
          </w:tcPr>
          <w:p w:rsidR="00F360E1" w:rsidRPr="00FF36F7" w:rsidRDefault="00F360E1" w:rsidP="00FF36F7">
            <w:r w:rsidRPr="00FF36F7">
              <w:rPr>
                <w:noProof/>
              </w:rPr>
              <w:drawing>
                <wp:inline distT="0" distB="0" distL="0" distR="0" wp14:anchorId="0325BF2E" wp14:editId="5A23F09F">
                  <wp:extent cx="1314450" cy="781050"/>
                  <wp:effectExtent l="0" t="0" r="0" b="0"/>
                  <wp:docPr id="18" name="Рисунок 18" descr="Нарезание шипов и проушин на заготовках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Нарезание шипов и проушин на заготовках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048" b="217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FF36F7" w:rsidRPr="00FF36F7" w:rsidRDefault="00F360E1" w:rsidP="00FF36F7">
            <w:pPr>
              <w:shd w:val="clear" w:color="auto" w:fill="FFFFFF"/>
            </w:pPr>
            <w:r w:rsidRPr="00FF36F7">
              <w:t>1. Нарезание шипов и проушин на торцах ве</w:t>
            </w:r>
            <w:r w:rsidRPr="00FF36F7">
              <w:t>р</w:t>
            </w:r>
            <w:r w:rsidRPr="00FF36F7">
              <w:t>тикальных и горизо</w:t>
            </w:r>
            <w:r w:rsidRPr="00FF36F7">
              <w:t>н</w:t>
            </w:r>
            <w:r w:rsidRPr="00FF36F7">
              <w:t>тальных брусков кор</w:t>
            </w:r>
            <w:r w:rsidRPr="00FF36F7">
              <w:t>о</w:t>
            </w:r>
            <w:r w:rsidRPr="00FF36F7">
              <w:t>бок.</w:t>
            </w:r>
          </w:p>
          <w:p w:rsidR="00F360E1" w:rsidRPr="00FF36F7" w:rsidRDefault="00F360E1" w:rsidP="00FF36F7">
            <w:pPr>
              <w:shd w:val="clear" w:color="auto" w:fill="FFFFFF"/>
            </w:pPr>
            <w:r w:rsidRPr="00FF36F7">
              <w:t>2. Обработка профиля на торцах горизонтал</w:t>
            </w:r>
            <w:r w:rsidRPr="00FF36F7">
              <w:t>ь</w:t>
            </w:r>
            <w:r w:rsidR="00FF36F7" w:rsidRPr="00FF36F7">
              <w:t>ных брусков дверного полотна</w:t>
            </w:r>
          </w:p>
        </w:tc>
        <w:tc>
          <w:tcPr>
            <w:tcW w:w="2835" w:type="dxa"/>
          </w:tcPr>
          <w:p w:rsidR="00F360E1" w:rsidRPr="00FF36F7" w:rsidRDefault="00F360E1" w:rsidP="00FF36F7">
            <w:pPr>
              <w:jc w:val="center"/>
            </w:pPr>
            <w:r w:rsidRPr="00FF36F7">
              <w:rPr>
                <w:noProof/>
              </w:rPr>
              <w:drawing>
                <wp:inline distT="0" distB="0" distL="0" distR="0" wp14:anchorId="225FAEA6" wp14:editId="4BBBD95D">
                  <wp:extent cx="1314450" cy="828675"/>
                  <wp:effectExtent l="0" t="0" r="0" b="9525"/>
                  <wp:docPr id="17" name="Рисунок 17" descr="Станок шипорезный односторонний GT 4 S">
                    <a:hlinkClick xmlns:a="http://schemas.openxmlformats.org/drawingml/2006/main" r:id="rId1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Станок шипорезный односторонний GT 4 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03" t="6993" r="12692" b="7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60E1" w:rsidRPr="00FF36F7" w:rsidRDefault="007E2D7A" w:rsidP="00FF36F7">
            <w:pPr>
              <w:shd w:val="clear" w:color="auto" w:fill="FFFFFF"/>
              <w:jc w:val="center"/>
            </w:pPr>
            <w:hyperlink r:id="rId17" w:tgtFrame="_blank" w:history="1">
              <w:r w:rsidR="00F360E1" w:rsidRPr="00FF36F7">
                <w:rPr>
                  <w:rStyle w:val="c-display-block"/>
                </w:rPr>
                <w:t>Станок шипорезный о</w:t>
              </w:r>
              <w:r w:rsidR="00F360E1" w:rsidRPr="00FF36F7">
                <w:rPr>
                  <w:rStyle w:val="c-display-block"/>
                </w:rPr>
                <w:t>д</w:t>
              </w:r>
              <w:r w:rsidR="00F360E1" w:rsidRPr="00FF36F7">
                <w:rPr>
                  <w:rStyle w:val="c-display-block"/>
                </w:rPr>
                <w:t>носторонний GT 4 S</w:t>
              </w:r>
            </w:hyperlink>
          </w:p>
        </w:tc>
        <w:tc>
          <w:tcPr>
            <w:tcW w:w="2551" w:type="dxa"/>
            <w:shd w:val="clear" w:color="auto" w:fill="auto"/>
          </w:tcPr>
          <w:p w:rsidR="00F360E1" w:rsidRPr="00FF36F7" w:rsidRDefault="00F360E1" w:rsidP="00FF36F7"/>
        </w:tc>
        <w:tc>
          <w:tcPr>
            <w:tcW w:w="2429" w:type="dxa"/>
            <w:shd w:val="clear" w:color="auto" w:fill="auto"/>
          </w:tcPr>
          <w:p w:rsidR="00F360E1" w:rsidRPr="00FF36F7" w:rsidRDefault="00F360E1" w:rsidP="00FF36F7"/>
        </w:tc>
      </w:tr>
      <w:tr w:rsidR="00FF36F7" w:rsidRPr="00FF36F7" w:rsidTr="00FF36F7">
        <w:tc>
          <w:tcPr>
            <w:tcW w:w="1610" w:type="dxa"/>
          </w:tcPr>
          <w:p w:rsidR="00F360E1" w:rsidRPr="00FF36F7" w:rsidRDefault="00F360E1" w:rsidP="00FF36F7">
            <w:pPr>
              <w:rPr>
                <w:bCs/>
              </w:rPr>
            </w:pPr>
            <w:r w:rsidRPr="00FF36F7">
              <w:rPr>
                <w:bCs/>
              </w:rPr>
              <w:t>4. Раскрой клееного щ</w:t>
            </w:r>
            <w:r w:rsidRPr="00FF36F7">
              <w:rPr>
                <w:bCs/>
              </w:rPr>
              <w:t>и</w:t>
            </w:r>
            <w:r w:rsidRPr="00FF36F7">
              <w:rPr>
                <w:bCs/>
              </w:rPr>
              <w:t>та на заг</w:t>
            </w:r>
            <w:r w:rsidRPr="00FF36F7">
              <w:rPr>
                <w:bCs/>
              </w:rPr>
              <w:t>о</w:t>
            </w:r>
            <w:r w:rsidRPr="00FF36F7">
              <w:rPr>
                <w:bCs/>
              </w:rPr>
              <w:t>товки для филенок</w:t>
            </w:r>
          </w:p>
        </w:tc>
        <w:tc>
          <w:tcPr>
            <w:tcW w:w="2326" w:type="dxa"/>
          </w:tcPr>
          <w:p w:rsidR="00F360E1" w:rsidRPr="00FF36F7" w:rsidRDefault="00F360E1" w:rsidP="00FF36F7">
            <w:r w:rsidRPr="00FF36F7">
              <w:rPr>
                <w:noProof/>
              </w:rPr>
              <w:drawing>
                <wp:inline distT="0" distB="0" distL="0" distR="0" wp14:anchorId="35F6C65D" wp14:editId="5724B394">
                  <wp:extent cx="1266825" cy="904875"/>
                  <wp:effectExtent l="0" t="0" r="9525" b="9525"/>
                  <wp:docPr id="16" name="Рисунок 16" descr="Раскрой клееного щита на заготовки для филенок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Раскрой клееного щита на заготовки для филенок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F360E1" w:rsidRPr="00FF36F7" w:rsidRDefault="00F360E1" w:rsidP="00FF36F7">
            <w:pPr>
              <w:shd w:val="clear" w:color="auto" w:fill="FFFFFF"/>
            </w:pPr>
            <w:r w:rsidRPr="00FF36F7">
              <w:t>Получение точных ра</w:t>
            </w:r>
            <w:r w:rsidRPr="00FF36F7">
              <w:t>з</w:t>
            </w:r>
            <w:r w:rsidRPr="00FF36F7">
              <w:t>меров длины и ширины заготовок с исключен</w:t>
            </w:r>
            <w:r w:rsidRPr="00FF36F7">
              <w:t>и</w:t>
            </w:r>
            <w:r w:rsidRPr="00FF36F7">
              <w:t>ем</w:t>
            </w:r>
            <w:r w:rsidR="00FF36F7" w:rsidRPr="00FF36F7">
              <w:t xml:space="preserve"> сколов на лицевых поверхностях</w:t>
            </w:r>
          </w:p>
        </w:tc>
        <w:tc>
          <w:tcPr>
            <w:tcW w:w="2835" w:type="dxa"/>
          </w:tcPr>
          <w:p w:rsidR="00F360E1" w:rsidRPr="00FF36F7" w:rsidRDefault="00F360E1" w:rsidP="00FF36F7">
            <w:pPr>
              <w:jc w:val="center"/>
            </w:pPr>
            <w:r w:rsidRPr="00FF36F7">
              <w:rPr>
                <w:noProof/>
              </w:rPr>
              <w:drawing>
                <wp:inline distT="0" distB="0" distL="0" distR="0" wp14:anchorId="5152A0A3" wp14:editId="69E98147">
                  <wp:extent cx="1466850" cy="762000"/>
                  <wp:effectExtent l="0" t="0" r="0" b="0"/>
                  <wp:docPr id="15" name="Рисунок 15" descr="Станок форматно-раскроечный FL-3200B">
                    <a:hlinkClick xmlns:a="http://schemas.openxmlformats.org/drawingml/2006/main" r:id="rId1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Станок форматно-раскроечный FL-3200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23" t="12138" r="4572" b="163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60E1" w:rsidRPr="00FF36F7" w:rsidRDefault="007E2D7A" w:rsidP="00FF36F7">
            <w:pPr>
              <w:shd w:val="clear" w:color="auto" w:fill="FFFFFF"/>
              <w:jc w:val="center"/>
            </w:pPr>
            <w:hyperlink r:id="rId21" w:tgtFrame="_blank" w:history="1">
              <w:r w:rsidR="00F360E1" w:rsidRPr="00FF36F7">
                <w:rPr>
                  <w:rStyle w:val="c-display-block"/>
                </w:rPr>
                <w:t>Станок форматно-</w:t>
              </w:r>
              <w:proofErr w:type="spellStart"/>
              <w:r w:rsidR="00F360E1" w:rsidRPr="00FF36F7">
                <w:rPr>
                  <w:rStyle w:val="c-display-block"/>
                </w:rPr>
                <w:lastRenderedPageBreak/>
                <w:t>раскроечный</w:t>
              </w:r>
              <w:proofErr w:type="spellEnd"/>
              <w:r w:rsidR="00F360E1" w:rsidRPr="00FF36F7">
                <w:rPr>
                  <w:rStyle w:val="c-display-block"/>
                </w:rPr>
                <w:t xml:space="preserve"> FL-3200B</w:t>
              </w:r>
            </w:hyperlink>
          </w:p>
        </w:tc>
        <w:tc>
          <w:tcPr>
            <w:tcW w:w="2551" w:type="dxa"/>
            <w:shd w:val="clear" w:color="auto" w:fill="auto"/>
          </w:tcPr>
          <w:p w:rsidR="00F360E1" w:rsidRPr="00FF36F7" w:rsidRDefault="00F360E1" w:rsidP="00FF36F7"/>
        </w:tc>
        <w:tc>
          <w:tcPr>
            <w:tcW w:w="2429" w:type="dxa"/>
            <w:shd w:val="clear" w:color="auto" w:fill="auto"/>
          </w:tcPr>
          <w:p w:rsidR="00F360E1" w:rsidRPr="00FF36F7" w:rsidRDefault="00F360E1" w:rsidP="00FF36F7"/>
        </w:tc>
      </w:tr>
      <w:tr w:rsidR="00FF36F7" w:rsidRPr="00FF36F7" w:rsidTr="00FF36F7">
        <w:tc>
          <w:tcPr>
            <w:tcW w:w="1610" w:type="dxa"/>
          </w:tcPr>
          <w:p w:rsidR="00F360E1" w:rsidRPr="00FF36F7" w:rsidRDefault="00F360E1" w:rsidP="00FF36F7">
            <w:pPr>
              <w:rPr>
                <w:bCs/>
              </w:rPr>
            </w:pPr>
            <w:r w:rsidRPr="00FF36F7">
              <w:rPr>
                <w:bCs/>
              </w:rPr>
              <w:lastRenderedPageBreak/>
              <w:t>5. Калибр</w:t>
            </w:r>
            <w:r w:rsidRPr="00FF36F7">
              <w:rPr>
                <w:bCs/>
              </w:rPr>
              <w:t>о</w:t>
            </w:r>
            <w:r w:rsidRPr="00FF36F7">
              <w:rPr>
                <w:bCs/>
              </w:rPr>
              <w:t>вание загот</w:t>
            </w:r>
            <w:r w:rsidRPr="00FF36F7">
              <w:rPr>
                <w:bCs/>
              </w:rPr>
              <w:t>о</w:t>
            </w:r>
            <w:r w:rsidRPr="00FF36F7">
              <w:rPr>
                <w:bCs/>
              </w:rPr>
              <w:t>вок для ф</w:t>
            </w:r>
            <w:r w:rsidRPr="00FF36F7">
              <w:rPr>
                <w:bCs/>
              </w:rPr>
              <w:t>и</w:t>
            </w:r>
            <w:r w:rsidRPr="00FF36F7">
              <w:rPr>
                <w:bCs/>
              </w:rPr>
              <w:t>ленок</w:t>
            </w:r>
          </w:p>
        </w:tc>
        <w:tc>
          <w:tcPr>
            <w:tcW w:w="2326" w:type="dxa"/>
          </w:tcPr>
          <w:p w:rsidR="00F360E1" w:rsidRPr="00FF36F7" w:rsidRDefault="00F360E1" w:rsidP="00FF36F7">
            <w:r w:rsidRPr="00FF36F7">
              <w:rPr>
                <w:noProof/>
              </w:rPr>
              <w:drawing>
                <wp:inline distT="0" distB="0" distL="0" distR="0" wp14:anchorId="79CDE795" wp14:editId="6B3A42ED">
                  <wp:extent cx="1228725" cy="1219200"/>
                  <wp:effectExtent l="0" t="0" r="9525" b="0"/>
                  <wp:docPr id="14" name="Рисунок 14" descr="Калибрование заготовок для филенок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Калибрование заготовок для филенок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11" r="12766" b="49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F360E1" w:rsidRPr="00FF36F7" w:rsidRDefault="00F360E1" w:rsidP="00FF36F7">
            <w:pPr>
              <w:shd w:val="clear" w:color="auto" w:fill="FFFFFF"/>
            </w:pPr>
            <w:r w:rsidRPr="00FF36F7">
              <w:t>Калибрование с посл</w:t>
            </w:r>
            <w:r w:rsidRPr="00FF36F7">
              <w:t>е</w:t>
            </w:r>
            <w:r w:rsidRPr="00FF36F7">
              <w:t>дующим шлифованием с целью получения то</w:t>
            </w:r>
            <w:r w:rsidRPr="00FF36F7">
              <w:t>ч</w:t>
            </w:r>
            <w:r w:rsidRPr="00FF36F7">
              <w:t>ных размеров толщины заготовок и чистоты о</w:t>
            </w:r>
            <w:r w:rsidRPr="00FF36F7">
              <w:t>б</w:t>
            </w:r>
            <w:r w:rsidRPr="00FF36F7">
              <w:t>работанных поверхн</w:t>
            </w:r>
            <w:r w:rsidRPr="00FF36F7">
              <w:t>о</w:t>
            </w:r>
            <w:r w:rsidR="00FF36F7" w:rsidRPr="00FF36F7">
              <w:t>стей высокого класса</w:t>
            </w:r>
          </w:p>
        </w:tc>
        <w:tc>
          <w:tcPr>
            <w:tcW w:w="2835" w:type="dxa"/>
          </w:tcPr>
          <w:p w:rsidR="00F360E1" w:rsidRPr="00FF36F7" w:rsidRDefault="00F360E1" w:rsidP="00FF36F7">
            <w:pPr>
              <w:jc w:val="center"/>
            </w:pPr>
            <w:r w:rsidRPr="00FF36F7">
              <w:rPr>
                <w:noProof/>
              </w:rPr>
              <w:drawing>
                <wp:inline distT="0" distB="0" distL="0" distR="0" wp14:anchorId="53A1F173" wp14:editId="06B8A3D2">
                  <wp:extent cx="1304925" cy="1219200"/>
                  <wp:effectExtent l="0" t="0" r="9525" b="0"/>
                  <wp:docPr id="13" name="Рисунок 13" descr="Калибровально-шлифовальный станок SR-RP1300A">
                    <a:hlinkClick xmlns:a="http://schemas.openxmlformats.org/drawingml/2006/main" r:id="rId23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Калибровально-шлифовальный станок SR-RP1300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48" t="3687" r="13168" b="3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60E1" w:rsidRPr="00FF36F7" w:rsidRDefault="007E2D7A" w:rsidP="00FF36F7">
            <w:pPr>
              <w:shd w:val="clear" w:color="auto" w:fill="FFFFFF"/>
              <w:jc w:val="center"/>
            </w:pPr>
            <w:hyperlink r:id="rId25" w:tgtFrame="_blank" w:history="1">
              <w:proofErr w:type="spellStart"/>
              <w:r w:rsidR="00F360E1" w:rsidRPr="00FF36F7">
                <w:rPr>
                  <w:rStyle w:val="c-display-block"/>
                </w:rPr>
                <w:t>Калибровально</w:t>
              </w:r>
              <w:proofErr w:type="spellEnd"/>
              <w:r w:rsidR="00F360E1" w:rsidRPr="00FF36F7">
                <w:rPr>
                  <w:rStyle w:val="c-display-block"/>
                </w:rPr>
                <w:t>-шлифовальный станок SR-RP1300A</w:t>
              </w:r>
            </w:hyperlink>
          </w:p>
        </w:tc>
        <w:tc>
          <w:tcPr>
            <w:tcW w:w="2551" w:type="dxa"/>
            <w:shd w:val="clear" w:color="auto" w:fill="auto"/>
          </w:tcPr>
          <w:p w:rsidR="00F360E1" w:rsidRPr="00FF36F7" w:rsidRDefault="00F360E1" w:rsidP="00FF36F7"/>
        </w:tc>
        <w:tc>
          <w:tcPr>
            <w:tcW w:w="2429" w:type="dxa"/>
            <w:shd w:val="clear" w:color="auto" w:fill="auto"/>
          </w:tcPr>
          <w:p w:rsidR="00F360E1" w:rsidRPr="00FF36F7" w:rsidRDefault="00F360E1" w:rsidP="00FF36F7"/>
        </w:tc>
      </w:tr>
      <w:tr w:rsidR="00FF36F7" w:rsidRPr="00FF36F7" w:rsidTr="00FF36F7">
        <w:tc>
          <w:tcPr>
            <w:tcW w:w="1610" w:type="dxa"/>
          </w:tcPr>
          <w:p w:rsidR="00F360E1" w:rsidRPr="00FF36F7" w:rsidRDefault="00F360E1" w:rsidP="00FF36F7">
            <w:pPr>
              <w:rPr>
                <w:bCs/>
              </w:rPr>
            </w:pPr>
            <w:r w:rsidRPr="00FF36F7">
              <w:rPr>
                <w:bCs/>
              </w:rPr>
              <w:t>6. Профил</w:t>
            </w:r>
            <w:r w:rsidRPr="00FF36F7">
              <w:rPr>
                <w:bCs/>
              </w:rPr>
              <w:t>ь</w:t>
            </w:r>
            <w:r w:rsidRPr="00FF36F7">
              <w:rPr>
                <w:bCs/>
              </w:rPr>
              <w:t>ное фрезер</w:t>
            </w:r>
            <w:r w:rsidRPr="00FF36F7">
              <w:rPr>
                <w:bCs/>
              </w:rPr>
              <w:t>о</w:t>
            </w:r>
            <w:r w:rsidRPr="00FF36F7">
              <w:rPr>
                <w:bCs/>
              </w:rPr>
              <w:t>вание загот</w:t>
            </w:r>
            <w:r w:rsidRPr="00FF36F7">
              <w:rPr>
                <w:bCs/>
              </w:rPr>
              <w:t>о</w:t>
            </w:r>
            <w:r w:rsidRPr="00FF36F7">
              <w:rPr>
                <w:bCs/>
              </w:rPr>
              <w:t>вок</w:t>
            </w:r>
          </w:p>
        </w:tc>
        <w:tc>
          <w:tcPr>
            <w:tcW w:w="2326" w:type="dxa"/>
          </w:tcPr>
          <w:p w:rsidR="00F360E1" w:rsidRPr="00FF36F7" w:rsidRDefault="00F360E1" w:rsidP="00FF36F7">
            <w:r w:rsidRPr="00FF36F7">
              <w:rPr>
                <w:noProof/>
              </w:rPr>
              <w:drawing>
                <wp:inline distT="0" distB="0" distL="0" distR="0" wp14:anchorId="0DF2EECF" wp14:editId="3BC025FC">
                  <wp:extent cx="1228725" cy="942975"/>
                  <wp:effectExtent l="0" t="0" r="9525" b="9525"/>
                  <wp:docPr id="12" name="Рисунок 12" descr="Профильное фрезерование заготовок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Профильное фрезерование заготовок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57" r="20094" b="28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FF36F7" w:rsidRPr="00FF36F7" w:rsidRDefault="00F360E1" w:rsidP="00FF36F7">
            <w:pPr>
              <w:shd w:val="clear" w:color="auto" w:fill="FFFFFF"/>
            </w:pPr>
            <w:r w:rsidRPr="00FF36F7">
              <w:t>1. Профильное фрезер</w:t>
            </w:r>
            <w:r w:rsidRPr="00FF36F7">
              <w:t>о</w:t>
            </w:r>
            <w:r w:rsidRPr="00FF36F7">
              <w:t>вание филенок по ко</w:t>
            </w:r>
            <w:r w:rsidRPr="00FF36F7">
              <w:t>н</w:t>
            </w:r>
            <w:r w:rsidRPr="00FF36F7">
              <w:t>туру.</w:t>
            </w:r>
          </w:p>
          <w:p w:rsidR="00F360E1" w:rsidRPr="00FF36F7" w:rsidRDefault="00F360E1" w:rsidP="00FF36F7">
            <w:pPr>
              <w:shd w:val="clear" w:color="auto" w:fill="FFFFFF"/>
            </w:pPr>
            <w:r w:rsidRPr="00FF36F7">
              <w:t>2. Профильное фрезер</w:t>
            </w:r>
            <w:r w:rsidRPr="00FF36F7">
              <w:t>о</w:t>
            </w:r>
            <w:r w:rsidRPr="00FF36F7">
              <w:t>вание горизонтальных брусков дверей и имп</w:t>
            </w:r>
            <w:r w:rsidRPr="00FF36F7">
              <w:t>о</w:t>
            </w:r>
            <w:r w:rsidR="00FF36F7" w:rsidRPr="00FF36F7">
              <w:t>ста</w:t>
            </w:r>
          </w:p>
        </w:tc>
        <w:tc>
          <w:tcPr>
            <w:tcW w:w="2835" w:type="dxa"/>
          </w:tcPr>
          <w:p w:rsidR="00F360E1" w:rsidRPr="00FF36F7" w:rsidRDefault="00F360E1" w:rsidP="00FF36F7">
            <w:pPr>
              <w:jc w:val="center"/>
            </w:pPr>
            <w:r w:rsidRPr="00FF36F7">
              <w:rPr>
                <w:noProof/>
              </w:rPr>
              <w:drawing>
                <wp:inline distT="0" distB="0" distL="0" distR="0" wp14:anchorId="13905A53" wp14:editId="23E5E956">
                  <wp:extent cx="1352550" cy="1238250"/>
                  <wp:effectExtent l="0" t="0" r="0" b="0"/>
                  <wp:docPr id="11" name="Рисунок 11" descr="Станок копировально-фрезерный PF-1000">
                    <a:hlinkClick xmlns:a="http://schemas.openxmlformats.org/drawingml/2006/main" r:id="rId2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Станок копировально-фрезерный PF-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64" t="2914" r="10361" b="8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60E1" w:rsidRPr="00FF36F7" w:rsidRDefault="007E2D7A" w:rsidP="00FF36F7">
            <w:pPr>
              <w:shd w:val="clear" w:color="auto" w:fill="FFFFFF"/>
              <w:jc w:val="center"/>
            </w:pPr>
            <w:hyperlink r:id="rId29" w:tgtFrame="_blank" w:history="1">
              <w:r w:rsidR="00F360E1" w:rsidRPr="00FF36F7">
                <w:rPr>
                  <w:rStyle w:val="c-display-block"/>
                </w:rPr>
                <w:t>Станок копировально-фрезерный PF-1000</w:t>
              </w:r>
            </w:hyperlink>
          </w:p>
        </w:tc>
        <w:tc>
          <w:tcPr>
            <w:tcW w:w="2551" w:type="dxa"/>
            <w:shd w:val="clear" w:color="auto" w:fill="auto"/>
          </w:tcPr>
          <w:p w:rsidR="00F360E1" w:rsidRPr="00FF36F7" w:rsidRDefault="00F360E1" w:rsidP="00FF36F7"/>
        </w:tc>
        <w:tc>
          <w:tcPr>
            <w:tcW w:w="2429" w:type="dxa"/>
            <w:shd w:val="clear" w:color="auto" w:fill="auto"/>
          </w:tcPr>
          <w:p w:rsidR="00F360E1" w:rsidRPr="00FF36F7" w:rsidRDefault="00F360E1" w:rsidP="00FF36F7"/>
        </w:tc>
      </w:tr>
      <w:tr w:rsidR="00FF36F7" w:rsidRPr="00FF36F7" w:rsidTr="00FF36F7">
        <w:tc>
          <w:tcPr>
            <w:tcW w:w="1610" w:type="dxa"/>
          </w:tcPr>
          <w:p w:rsidR="00F360E1" w:rsidRPr="00FF36F7" w:rsidRDefault="00F360E1" w:rsidP="00FF36F7">
            <w:pPr>
              <w:rPr>
                <w:bCs/>
              </w:rPr>
            </w:pPr>
            <w:r w:rsidRPr="00FF36F7">
              <w:rPr>
                <w:bCs/>
              </w:rPr>
              <w:t>7. Декор</w:t>
            </w:r>
            <w:r w:rsidRPr="00FF36F7">
              <w:rPr>
                <w:bCs/>
              </w:rPr>
              <w:t>а</w:t>
            </w:r>
            <w:r w:rsidRPr="00FF36F7">
              <w:rPr>
                <w:bCs/>
              </w:rPr>
              <w:t>тивная о</w:t>
            </w:r>
            <w:r w:rsidRPr="00FF36F7">
              <w:rPr>
                <w:bCs/>
              </w:rPr>
              <w:t>т</w:t>
            </w:r>
            <w:r w:rsidRPr="00FF36F7">
              <w:rPr>
                <w:bCs/>
              </w:rPr>
              <w:t>делка фил</w:t>
            </w:r>
            <w:r w:rsidRPr="00FF36F7">
              <w:rPr>
                <w:bCs/>
              </w:rPr>
              <w:t>е</w:t>
            </w:r>
            <w:r w:rsidRPr="00FF36F7">
              <w:rPr>
                <w:bCs/>
              </w:rPr>
              <w:t>нок</w:t>
            </w:r>
          </w:p>
        </w:tc>
        <w:tc>
          <w:tcPr>
            <w:tcW w:w="2326" w:type="dxa"/>
          </w:tcPr>
          <w:p w:rsidR="00F360E1" w:rsidRPr="00FF36F7" w:rsidRDefault="00F360E1" w:rsidP="00FF36F7">
            <w:r w:rsidRPr="00FF36F7">
              <w:rPr>
                <w:noProof/>
              </w:rPr>
              <w:drawing>
                <wp:inline distT="0" distB="0" distL="0" distR="0" wp14:anchorId="0D82B817" wp14:editId="6ADCFF8D">
                  <wp:extent cx="1362075" cy="781050"/>
                  <wp:effectExtent l="0" t="0" r="9525" b="0"/>
                  <wp:docPr id="10" name="Рисунок 10" descr="Декоративная отделка филенок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 descr="Декоративная отделка филенок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511" b="224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F360E1" w:rsidRPr="00FF36F7" w:rsidRDefault="00F360E1" w:rsidP="00FF36F7">
            <w:pPr>
              <w:shd w:val="clear" w:color="auto" w:fill="FFFFFF"/>
            </w:pPr>
            <w:r w:rsidRPr="00FF36F7">
              <w:t>Получение рисунков и художественного орн</w:t>
            </w:r>
            <w:r w:rsidRPr="00FF36F7">
              <w:t>а</w:t>
            </w:r>
            <w:r w:rsidRPr="00FF36F7">
              <w:t>мента на лицевых п</w:t>
            </w:r>
            <w:r w:rsidRPr="00FF36F7">
              <w:t>о</w:t>
            </w:r>
            <w:r w:rsidRPr="00FF36F7">
              <w:t>верхностях филенок</w:t>
            </w:r>
          </w:p>
          <w:p w:rsidR="00F360E1" w:rsidRPr="00FF36F7" w:rsidRDefault="00F360E1" w:rsidP="00FF36F7">
            <w:pPr>
              <w:shd w:val="clear" w:color="auto" w:fill="FFFFFF"/>
            </w:pPr>
          </w:p>
        </w:tc>
        <w:tc>
          <w:tcPr>
            <w:tcW w:w="2835" w:type="dxa"/>
          </w:tcPr>
          <w:p w:rsidR="00F360E1" w:rsidRPr="00FF36F7" w:rsidRDefault="00F360E1" w:rsidP="00FF36F7">
            <w:pPr>
              <w:jc w:val="center"/>
            </w:pPr>
            <w:r w:rsidRPr="00FF36F7">
              <w:rPr>
                <w:noProof/>
              </w:rPr>
              <w:drawing>
                <wp:inline distT="0" distB="0" distL="0" distR="0" wp14:anchorId="621E06B4" wp14:editId="34F40281">
                  <wp:extent cx="1152525" cy="1019175"/>
                  <wp:effectExtent l="0" t="0" r="9525" b="9525"/>
                  <wp:docPr id="9" name="Рисунок 9" descr="Фрезерный станок с ЧПУ Beaver-9A2">
                    <a:hlinkClick xmlns:a="http://schemas.openxmlformats.org/drawingml/2006/main" r:id="rId31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 descr="Фрезерный станок с ЧПУ Beaver-9A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59" r="54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60E1" w:rsidRPr="00FF36F7" w:rsidRDefault="007E2D7A" w:rsidP="00FF36F7">
            <w:pPr>
              <w:jc w:val="center"/>
            </w:pPr>
            <w:hyperlink r:id="rId33" w:tgtFrame="_blank" w:history="1">
              <w:r w:rsidR="00F360E1" w:rsidRPr="00FF36F7">
                <w:rPr>
                  <w:rStyle w:val="c-display-block"/>
                </w:rPr>
                <w:t>Фрезерный станок с ЧПУ Beaver-9A2</w:t>
              </w:r>
            </w:hyperlink>
          </w:p>
        </w:tc>
        <w:tc>
          <w:tcPr>
            <w:tcW w:w="2551" w:type="dxa"/>
            <w:shd w:val="clear" w:color="auto" w:fill="auto"/>
          </w:tcPr>
          <w:p w:rsidR="00F360E1" w:rsidRPr="00FF36F7" w:rsidRDefault="00F360E1" w:rsidP="00FF36F7"/>
        </w:tc>
        <w:tc>
          <w:tcPr>
            <w:tcW w:w="2429" w:type="dxa"/>
            <w:shd w:val="clear" w:color="auto" w:fill="auto"/>
          </w:tcPr>
          <w:p w:rsidR="00F360E1" w:rsidRPr="00FF36F7" w:rsidRDefault="00F360E1" w:rsidP="00FF36F7"/>
        </w:tc>
      </w:tr>
      <w:tr w:rsidR="00FF36F7" w:rsidRPr="00FF36F7" w:rsidTr="00FF36F7">
        <w:trPr>
          <w:trHeight w:val="2072"/>
        </w:trPr>
        <w:tc>
          <w:tcPr>
            <w:tcW w:w="1610" w:type="dxa"/>
          </w:tcPr>
          <w:p w:rsidR="00F360E1" w:rsidRPr="00FF36F7" w:rsidRDefault="00F360E1" w:rsidP="00FF36F7">
            <w:pPr>
              <w:rPr>
                <w:bCs/>
              </w:rPr>
            </w:pPr>
            <w:r w:rsidRPr="00FF36F7">
              <w:rPr>
                <w:bCs/>
              </w:rPr>
              <w:lastRenderedPageBreak/>
              <w:t>8.Сборка дверей из з</w:t>
            </w:r>
            <w:r w:rsidRPr="00FF36F7">
              <w:rPr>
                <w:bCs/>
              </w:rPr>
              <w:t>а</w:t>
            </w:r>
            <w:r w:rsidRPr="00FF36F7">
              <w:rPr>
                <w:bCs/>
              </w:rPr>
              <w:t>готовок</w:t>
            </w:r>
          </w:p>
        </w:tc>
        <w:tc>
          <w:tcPr>
            <w:tcW w:w="2326" w:type="dxa"/>
          </w:tcPr>
          <w:p w:rsidR="00F360E1" w:rsidRPr="00FF36F7" w:rsidRDefault="00F360E1" w:rsidP="00FF36F7">
            <w:r w:rsidRPr="00FF36F7">
              <w:rPr>
                <w:noProof/>
              </w:rPr>
              <w:drawing>
                <wp:inline distT="0" distB="0" distL="0" distR="0" wp14:anchorId="0124F5CB" wp14:editId="01F62013">
                  <wp:extent cx="1104900" cy="828675"/>
                  <wp:effectExtent l="0" t="0" r="0" b="9525"/>
                  <wp:docPr id="8" name="Рисунок 8" descr="Сборка дверей из заготовок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Сборка дверей из заготовок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285" b="107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F360E1" w:rsidRPr="00FF36F7" w:rsidRDefault="00F360E1" w:rsidP="00FF36F7">
            <w:pPr>
              <w:shd w:val="clear" w:color="auto" w:fill="FFFFFF"/>
            </w:pPr>
            <w:r w:rsidRPr="00FF36F7">
              <w:t>Сборка полотна двери и коробки</w:t>
            </w:r>
          </w:p>
        </w:tc>
        <w:tc>
          <w:tcPr>
            <w:tcW w:w="2835" w:type="dxa"/>
          </w:tcPr>
          <w:p w:rsidR="00F360E1" w:rsidRPr="00FF36F7" w:rsidRDefault="00F360E1" w:rsidP="00FF36F7">
            <w:pPr>
              <w:shd w:val="clear" w:color="auto" w:fill="FFFFFF"/>
              <w:jc w:val="center"/>
            </w:pPr>
            <w:r w:rsidRPr="00FF36F7">
              <w:rPr>
                <w:noProof/>
              </w:rPr>
              <w:drawing>
                <wp:inline distT="0" distB="0" distL="0" distR="0" wp14:anchorId="183252C8" wp14:editId="5D9E718F">
                  <wp:extent cx="1162050" cy="1038225"/>
                  <wp:effectExtent l="0" t="0" r="0" b="9525"/>
                  <wp:docPr id="7" name="Рисунок 7" descr="Вайма сборочная гидравлическая STH/ORА">
                    <a:hlinkClick xmlns:a="http://schemas.openxmlformats.org/drawingml/2006/main" r:id="rId3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 descr="Вайма сборочная гидравлическая STH/OR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6" t="2394" r="6010" b="20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60E1" w:rsidRPr="00FF36F7" w:rsidRDefault="007E2D7A" w:rsidP="00FF36F7">
            <w:pPr>
              <w:shd w:val="clear" w:color="auto" w:fill="FFFFFF"/>
              <w:jc w:val="center"/>
            </w:pPr>
            <w:hyperlink r:id="rId37" w:tgtFrame="_blank" w:history="1">
              <w:proofErr w:type="spellStart"/>
              <w:r w:rsidR="00F360E1" w:rsidRPr="00FF36F7">
                <w:rPr>
                  <w:rStyle w:val="c-display-block"/>
                </w:rPr>
                <w:t>Вайма</w:t>
              </w:r>
              <w:proofErr w:type="spellEnd"/>
              <w:r w:rsidR="00F360E1" w:rsidRPr="00FF36F7">
                <w:rPr>
                  <w:rStyle w:val="c-display-block"/>
                </w:rPr>
                <w:t xml:space="preserve"> сборочная гидра</w:t>
              </w:r>
              <w:r w:rsidR="00F360E1" w:rsidRPr="00FF36F7">
                <w:rPr>
                  <w:rStyle w:val="c-display-block"/>
                </w:rPr>
                <w:t>в</w:t>
              </w:r>
              <w:r w:rsidR="00F360E1" w:rsidRPr="00FF36F7">
                <w:rPr>
                  <w:rStyle w:val="c-display-block"/>
                </w:rPr>
                <w:t>лическая STH/OR</w:t>
              </w:r>
              <w:proofErr w:type="gramStart"/>
              <w:r w:rsidR="00F360E1" w:rsidRPr="00FF36F7">
                <w:rPr>
                  <w:rStyle w:val="c-display-block"/>
                </w:rPr>
                <w:t>А</w:t>
              </w:r>
              <w:proofErr w:type="gramEnd"/>
            </w:hyperlink>
          </w:p>
        </w:tc>
        <w:tc>
          <w:tcPr>
            <w:tcW w:w="2551" w:type="dxa"/>
            <w:shd w:val="clear" w:color="auto" w:fill="auto"/>
          </w:tcPr>
          <w:p w:rsidR="00F360E1" w:rsidRPr="00FF36F7" w:rsidRDefault="00F360E1" w:rsidP="00FF36F7"/>
        </w:tc>
        <w:tc>
          <w:tcPr>
            <w:tcW w:w="2429" w:type="dxa"/>
            <w:shd w:val="clear" w:color="auto" w:fill="auto"/>
          </w:tcPr>
          <w:p w:rsidR="00F360E1" w:rsidRPr="00FF36F7" w:rsidRDefault="00F360E1" w:rsidP="00FF36F7"/>
        </w:tc>
      </w:tr>
      <w:tr w:rsidR="00FF36F7" w:rsidRPr="00FF36F7" w:rsidTr="00FF36F7">
        <w:trPr>
          <w:trHeight w:val="2072"/>
        </w:trPr>
        <w:tc>
          <w:tcPr>
            <w:tcW w:w="1610" w:type="dxa"/>
          </w:tcPr>
          <w:p w:rsidR="00F360E1" w:rsidRPr="00FF36F7" w:rsidRDefault="00F360E1" w:rsidP="00FF36F7">
            <w:pPr>
              <w:rPr>
                <w:bCs/>
              </w:rPr>
            </w:pPr>
            <w:r w:rsidRPr="00FF36F7">
              <w:rPr>
                <w:bCs/>
              </w:rPr>
              <w:t>9. Выборка пазов</w:t>
            </w:r>
          </w:p>
        </w:tc>
        <w:tc>
          <w:tcPr>
            <w:tcW w:w="2326" w:type="dxa"/>
          </w:tcPr>
          <w:p w:rsidR="00F360E1" w:rsidRPr="00FF36F7" w:rsidRDefault="00F360E1" w:rsidP="00FF36F7">
            <w:r w:rsidRPr="00FF36F7">
              <w:rPr>
                <w:noProof/>
              </w:rPr>
              <w:drawing>
                <wp:inline distT="0" distB="0" distL="0" distR="0" wp14:anchorId="227BEF66" wp14:editId="079BE94F">
                  <wp:extent cx="1552575" cy="666750"/>
                  <wp:effectExtent l="0" t="0" r="9525" b="0"/>
                  <wp:docPr id="6" name="Рисунок 6" descr="Выборка пазов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 descr="Выборка пазов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F360E1" w:rsidRPr="00FF36F7" w:rsidRDefault="00F360E1" w:rsidP="00FF36F7">
            <w:pPr>
              <w:shd w:val="clear" w:color="auto" w:fill="FFFFFF"/>
            </w:pPr>
            <w:r w:rsidRPr="00FF36F7">
              <w:t>Выборка паза под замок и под дверные петли на полотне двери</w:t>
            </w:r>
          </w:p>
        </w:tc>
        <w:tc>
          <w:tcPr>
            <w:tcW w:w="2835" w:type="dxa"/>
          </w:tcPr>
          <w:p w:rsidR="00F360E1" w:rsidRPr="00FF36F7" w:rsidRDefault="00F360E1" w:rsidP="00FF36F7">
            <w:pPr>
              <w:jc w:val="center"/>
            </w:pPr>
            <w:r w:rsidRPr="00FF36F7">
              <w:rPr>
                <w:noProof/>
              </w:rPr>
              <w:drawing>
                <wp:inline distT="0" distB="0" distL="0" distR="0" wp14:anchorId="68538F7D" wp14:editId="68B49FC6">
                  <wp:extent cx="1247775" cy="981075"/>
                  <wp:effectExtent l="0" t="0" r="9525" b="9525"/>
                  <wp:docPr id="5" name="Рисунок 5" descr="Сверлильнопазовальный станок СВПГ-2А">
                    <a:hlinkClick xmlns:a="http://schemas.openxmlformats.org/drawingml/2006/main" r:id="rId3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 descr="Сверлильнопазовальный станок СВПГ-2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61" t="11414" r="8986" b="103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60E1" w:rsidRPr="00FF36F7" w:rsidRDefault="007E2D7A" w:rsidP="00FF36F7">
            <w:pPr>
              <w:shd w:val="clear" w:color="auto" w:fill="FFFFFF"/>
              <w:jc w:val="center"/>
            </w:pPr>
            <w:hyperlink r:id="rId41" w:tgtFrame="_blank" w:history="1">
              <w:proofErr w:type="spellStart"/>
              <w:r w:rsidR="00F360E1" w:rsidRPr="00FF36F7">
                <w:rPr>
                  <w:rStyle w:val="c-display-block"/>
                </w:rPr>
                <w:t>Сверлильнопазовальный</w:t>
              </w:r>
              <w:proofErr w:type="spellEnd"/>
              <w:r w:rsidR="00F360E1" w:rsidRPr="00FF36F7">
                <w:rPr>
                  <w:rStyle w:val="c-display-block"/>
                </w:rPr>
                <w:t xml:space="preserve"> станок СВПГ-2А</w:t>
              </w:r>
            </w:hyperlink>
          </w:p>
        </w:tc>
        <w:tc>
          <w:tcPr>
            <w:tcW w:w="2551" w:type="dxa"/>
            <w:shd w:val="clear" w:color="auto" w:fill="auto"/>
          </w:tcPr>
          <w:p w:rsidR="00F360E1" w:rsidRPr="00FF36F7" w:rsidRDefault="00F360E1" w:rsidP="00FF36F7"/>
        </w:tc>
        <w:tc>
          <w:tcPr>
            <w:tcW w:w="2429" w:type="dxa"/>
            <w:shd w:val="clear" w:color="auto" w:fill="auto"/>
          </w:tcPr>
          <w:p w:rsidR="00F360E1" w:rsidRPr="00FF36F7" w:rsidRDefault="00F360E1" w:rsidP="00FF36F7"/>
        </w:tc>
      </w:tr>
      <w:tr w:rsidR="00FF36F7" w:rsidRPr="00FF36F7" w:rsidTr="00FF36F7">
        <w:tc>
          <w:tcPr>
            <w:tcW w:w="1610" w:type="dxa"/>
          </w:tcPr>
          <w:p w:rsidR="00F360E1" w:rsidRPr="00FF36F7" w:rsidRDefault="00F360E1" w:rsidP="00FF36F7">
            <w:pPr>
              <w:rPr>
                <w:bCs/>
              </w:rPr>
            </w:pPr>
            <w:r w:rsidRPr="00FF36F7">
              <w:rPr>
                <w:bCs/>
              </w:rPr>
              <w:t>10. Шлиф</w:t>
            </w:r>
            <w:r w:rsidRPr="00FF36F7">
              <w:rPr>
                <w:bCs/>
              </w:rPr>
              <w:t>о</w:t>
            </w:r>
            <w:r w:rsidRPr="00FF36F7">
              <w:rPr>
                <w:bCs/>
              </w:rPr>
              <w:t>вание две</w:t>
            </w:r>
            <w:r w:rsidRPr="00FF36F7">
              <w:rPr>
                <w:bCs/>
              </w:rPr>
              <w:t>р</w:t>
            </w:r>
            <w:r w:rsidRPr="00FF36F7">
              <w:rPr>
                <w:bCs/>
              </w:rPr>
              <w:t>ного полотна</w:t>
            </w:r>
          </w:p>
        </w:tc>
        <w:tc>
          <w:tcPr>
            <w:tcW w:w="2326" w:type="dxa"/>
          </w:tcPr>
          <w:p w:rsidR="00F360E1" w:rsidRPr="00FF36F7" w:rsidRDefault="00F360E1" w:rsidP="00FF36F7">
            <w:r w:rsidRPr="00FF36F7">
              <w:rPr>
                <w:noProof/>
              </w:rPr>
              <w:drawing>
                <wp:inline distT="0" distB="0" distL="0" distR="0" wp14:anchorId="6DFEED2E" wp14:editId="67DDE7BB">
                  <wp:extent cx="838200" cy="457200"/>
                  <wp:effectExtent l="0" t="0" r="0" b="0"/>
                  <wp:docPr id="4" name="Рисунок 4" descr="Шлифование дверного полотн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 descr="Шлифование дверного полотн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38" b="243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F360E1" w:rsidRPr="00FF36F7" w:rsidRDefault="00F360E1" w:rsidP="00FF36F7">
            <w:pPr>
              <w:shd w:val="clear" w:color="auto" w:fill="FFFFFF"/>
            </w:pPr>
            <w:r w:rsidRPr="00FF36F7">
              <w:t>Шлифование полотна двери для устранения мелких дефектов обр</w:t>
            </w:r>
            <w:r w:rsidRPr="00FF36F7">
              <w:t>а</w:t>
            </w:r>
            <w:r w:rsidRPr="00FF36F7">
              <w:t>ботки. Подготовка к нанесению лакокрасо</w:t>
            </w:r>
            <w:r w:rsidRPr="00FF36F7">
              <w:t>ч</w:t>
            </w:r>
            <w:r w:rsidR="00FF36F7" w:rsidRPr="00FF36F7">
              <w:t>ных покрытий</w:t>
            </w:r>
          </w:p>
        </w:tc>
        <w:tc>
          <w:tcPr>
            <w:tcW w:w="2835" w:type="dxa"/>
          </w:tcPr>
          <w:p w:rsidR="00F360E1" w:rsidRPr="00FF36F7" w:rsidRDefault="00F360E1" w:rsidP="00FF36F7">
            <w:pPr>
              <w:jc w:val="center"/>
            </w:pPr>
            <w:r w:rsidRPr="00FF36F7">
              <w:rPr>
                <w:noProof/>
              </w:rPr>
              <w:drawing>
                <wp:inline distT="0" distB="0" distL="0" distR="0" wp14:anchorId="32ED0C22" wp14:editId="4AF73E15">
                  <wp:extent cx="1304925" cy="828675"/>
                  <wp:effectExtent l="0" t="0" r="9525" b="9525"/>
                  <wp:docPr id="3" name="Рисунок 3" descr="Плоскошлифовальный станок ШлПС-8 М">
                    <a:hlinkClick xmlns:a="http://schemas.openxmlformats.org/drawingml/2006/main" r:id="rId43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 descr="Плоскошлифовальный станок ШлПС-8 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80" b="136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60E1" w:rsidRPr="00FF36F7" w:rsidRDefault="007E2D7A" w:rsidP="00FF36F7">
            <w:pPr>
              <w:shd w:val="clear" w:color="auto" w:fill="FFFFFF"/>
              <w:jc w:val="center"/>
            </w:pPr>
            <w:hyperlink r:id="rId45" w:tgtFrame="_blank" w:history="1">
              <w:r w:rsidR="00F360E1" w:rsidRPr="00FF36F7">
                <w:rPr>
                  <w:rStyle w:val="c-display-block"/>
                </w:rPr>
                <w:t>Плоскошлифовальный станок ШлПС-8 М</w:t>
              </w:r>
            </w:hyperlink>
          </w:p>
        </w:tc>
        <w:tc>
          <w:tcPr>
            <w:tcW w:w="2551" w:type="dxa"/>
            <w:shd w:val="clear" w:color="auto" w:fill="auto"/>
          </w:tcPr>
          <w:p w:rsidR="00F360E1" w:rsidRPr="00FF36F7" w:rsidRDefault="00F360E1" w:rsidP="00FF36F7"/>
        </w:tc>
        <w:tc>
          <w:tcPr>
            <w:tcW w:w="2429" w:type="dxa"/>
            <w:shd w:val="clear" w:color="auto" w:fill="auto"/>
          </w:tcPr>
          <w:p w:rsidR="00F360E1" w:rsidRPr="00FF36F7" w:rsidRDefault="00F360E1" w:rsidP="00FF36F7"/>
        </w:tc>
      </w:tr>
      <w:tr w:rsidR="00FF36F7" w:rsidRPr="00FF36F7" w:rsidTr="00FF36F7">
        <w:tc>
          <w:tcPr>
            <w:tcW w:w="1610" w:type="dxa"/>
          </w:tcPr>
          <w:p w:rsidR="00F360E1" w:rsidRPr="00FF36F7" w:rsidRDefault="00F360E1" w:rsidP="00FF36F7">
            <w:pPr>
              <w:rPr>
                <w:bCs/>
              </w:rPr>
            </w:pPr>
            <w:r w:rsidRPr="00FF36F7">
              <w:rPr>
                <w:bCs/>
              </w:rPr>
              <w:t>11. Покраска дверного п</w:t>
            </w:r>
            <w:r w:rsidRPr="00FF36F7">
              <w:rPr>
                <w:bCs/>
              </w:rPr>
              <w:t>о</w:t>
            </w:r>
            <w:r w:rsidRPr="00FF36F7">
              <w:rPr>
                <w:bCs/>
              </w:rPr>
              <w:t>лотна в сборе</w:t>
            </w:r>
          </w:p>
        </w:tc>
        <w:tc>
          <w:tcPr>
            <w:tcW w:w="2326" w:type="dxa"/>
          </w:tcPr>
          <w:p w:rsidR="00F360E1" w:rsidRPr="00FF36F7" w:rsidRDefault="00F360E1" w:rsidP="00FF36F7">
            <w:r w:rsidRPr="00FF36F7">
              <w:rPr>
                <w:noProof/>
              </w:rPr>
              <w:drawing>
                <wp:inline distT="0" distB="0" distL="0" distR="0" wp14:anchorId="4E954F28" wp14:editId="510A97E2">
                  <wp:extent cx="1114425" cy="1114425"/>
                  <wp:effectExtent l="0" t="0" r="9525" b="0"/>
                  <wp:docPr id="2" name="Рисунок 2" descr="Покраска дверного полотна в сборе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 descr="Покраска дверного полотна в сборе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F360E1" w:rsidRPr="00FF36F7" w:rsidRDefault="00F360E1" w:rsidP="00FF36F7">
            <w:pPr>
              <w:shd w:val="clear" w:color="auto" w:fill="FFFFFF"/>
            </w:pPr>
            <w:r w:rsidRPr="00FF36F7">
              <w:t>Грунтовка и нанесение лакокрасочного покр</w:t>
            </w:r>
            <w:r w:rsidRPr="00FF36F7">
              <w:t>ы</w:t>
            </w:r>
            <w:r w:rsidRPr="00FF36F7">
              <w:t>тия в покрасочных к</w:t>
            </w:r>
            <w:r w:rsidRPr="00FF36F7">
              <w:t>а</w:t>
            </w:r>
            <w:r w:rsidRPr="00FF36F7">
              <w:t>мерах ста</w:t>
            </w:r>
            <w:r w:rsidR="00FF36F7" w:rsidRPr="00FF36F7">
              <w:t>ционарного типа</w:t>
            </w:r>
          </w:p>
        </w:tc>
        <w:tc>
          <w:tcPr>
            <w:tcW w:w="2835" w:type="dxa"/>
          </w:tcPr>
          <w:p w:rsidR="00F360E1" w:rsidRPr="00FF36F7" w:rsidRDefault="00F360E1" w:rsidP="00FF36F7">
            <w:pPr>
              <w:shd w:val="clear" w:color="auto" w:fill="FFFFFF"/>
              <w:jc w:val="center"/>
            </w:pPr>
            <w:r w:rsidRPr="00FF36F7">
              <w:rPr>
                <w:noProof/>
              </w:rPr>
              <w:drawing>
                <wp:inline distT="0" distB="0" distL="0" distR="0" wp14:anchorId="0A2AD1AF" wp14:editId="27BAD45B">
                  <wp:extent cx="1381125" cy="962025"/>
                  <wp:effectExtent l="0" t="0" r="9525" b="9525"/>
                  <wp:docPr id="1" name="Рисунок 1" descr="Окрасочная камера с водяной завесой и активным водяным полом MQ 30 В">
                    <a:hlinkClick xmlns:a="http://schemas.openxmlformats.org/drawingml/2006/main" r:id="rId4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 descr="Окрасочная камера с водяной завесой и активным водяным полом MQ 30 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760" b="88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60E1" w:rsidRPr="00FF36F7" w:rsidRDefault="007E2D7A" w:rsidP="00FF36F7">
            <w:pPr>
              <w:shd w:val="clear" w:color="auto" w:fill="FFFFFF"/>
              <w:jc w:val="center"/>
            </w:pPr>
            <w:hyperlink r:id="rId49" w:tgtFrame="_blank" w:history="1">
              <w:r w:rsidR="00F360E1" w:rsidRPr="00FF36F7">
                <w:rPr>
                  <w:rStyle w:val="c-display-block"/>
                </w:rPr>
                <w:t>Окрасочная камера с в</w:t>
              </w:r>
              <w:r w:rsidR="00F360E1" w:rsidRPr="00FF36F7">
                <w:rPr>
                  <w:rStyle w:val="c-display-block"/>
                </w:rPr>
                <w:t>о</w:t>
              </w:r>
              <w:r w:rsidR="00F360E1" w:rsidRPr="00FF36F7">
                <w:rPr>
                  <w:rStyle w:val="c-display-block"/>
                </w:rPr>
                <w:t>дяной завесой и акти</w:t>
              </w:r>
              <w:r w:rsidR="00F360E1" w:rsidRPr="00FF36F7">
                <w:rPr>
                  <w:rStyle w:val="c-display-block"/>
                </w:rPr>
                <w:t>в</w:t>
              </w:r>
              <w:r w:rsidR="00F360E1" w:rsidRPr="00FF36F7">
                <w:rPr>
                  <w:rStyle w:val="c-display-block"/>
                </w:rPr>
                <w:t>ным водяным полом MQ 30</w:t>
              </w:r>
              <w:proofErr w:type="gramStart"/>
              <w:r w:rsidR="00F360E1" w:rsidRPr="00FF36F7">
                <w:rPr>
                  <w:rStyle w:val="c-display-block"/>
                </w:rPr>
                <w:t xml:space="preserve"> В</w:t>
              </w:r>
              <w:proofErr w:type="gramEnd"/>
            </w:hyperlink>
          </w:p>
        </w:tc>
        <w:tc>
          <w:tcPr>
            <w:tcW w:w="2551" w:type="dxa"/>
            <w:shd w:val="clear" w:color="auto" w:fill="auto"/>
          </w:tcPr>
          <w:p w:rsidR="00F360E1" w:rsidRPr="00FF36F7" w:rsidRDefault="00F360E1" w:rsidP="00FF36F7"/>
        </w:tc>
        <w:tc>
          <w:tcPr>
            <w:tcW w:w="2429" w:type="dxa"/>
            <w:shd w:val="clear" w:color="auto" w:fill="auto"/>
          </w:tcPr>
          <w:p w:rsidR="00F360E1" w:rsidRPr="00FF36F7" w:rsidRDefault="00F360E1" w:rsidP="00FF36F7"/>
        </w:tc>
      </w:tr>
    </w:tbl>
    <w:p w:rsidR="003E2593" w:rsidRPr="00FF36F7" w:rsidRDefault="003E2593" w:rsidP="00FF36F7">
      <w:pPr>
        <w:jc w:val="both"/>
        <w:rPr>
          <w:b/>
        </w:rPr>
        <w:sectPr w:rsidR="003E2593" w:rsidRPr="00FF36F7" w:rsidSect="00FF36F7">
          <w:type w:val="continuous"/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FF36F7" w:rsidRDefault="00FF36F7" w:rsidP="00FF36F7">
      <w:pPr>
        <w:ind w:firstLine="709"/>
        <w:jc w:val="right"/>
        <w:rPr>
          <w:b/>
          <w:i/>
        </w:rPr>
      </w:pPr>
      <w:r w:rsidRPr="00FF36F7">
        <w:rPr>
          <w:b/>
          <w:i/>
        </w:rPr>
        <w:lastRenderedPageBreak/>
        <w:t>Источник 1</w:t>
      </w:r>
    </w:p>
    <w:p w:rsidR="008E5A74" w:rsidRPr="00FF36F7" w:rsidRDefault="008E5A74" w:rsidP="00FF36F7">
      <w:pPr>
        <w:ind w:firstLine="709"/>
        <w:jc w:val="right"/>
        <w:rPr>
          <w:b/>
          <w:i/>
        </w:rPr>
      </w:pPr>
    </w:p>
    <w:p w:rsidR="00FF36F7" w:rsidRPr="00FF36F7" w:rsidRDefault="00FF36F7" w:rsidP="00FF36F7">
      <w:pPr>
        <w:jc w:val="right"/>
        <w:rPr>
          <w:i/>
        </w:rPr>
      </w:pPr>
      <w:r w:rsidRPr="00FF36F7">
        <w:rPr>
          <w:noProof/>
        </w:rPr>
        <w:drawing>
          <wp:inline distT="0" distB="0" distL="0" distR="0" wp14:anchorId="2F378F08" wp14:editId="0176EF0A">
            <wp:extent cx="5572125" cy="3867150"/>
            <wp:effectExtent l="0" t="0" r="9525" b="0"/>
            <wp:docPr id="28" name="Рисунок 28" descr="filenka-696x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ilenka-696x47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5" r="6351" b="7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6F7" w:rsidRPr="00FF36F7" w:rsidRDefault="00FF36F7" w:rsidP="00FF36F7"/>
    <w:p w:rsidR="00FF36F7" w:rsidRPr="00FF36F7" w:rsidRDefault="00FF36F7" w:rsidP="00FF36F7">
      <w:pPr>
        <w:jc w:val="center"/>
        <w:rPr>
          <w:b/>
        </w:rPr>
      </w:pPr>
      <w:r w:rsidRPr="00FF36F7">
        <w:rPr>
          <w:b/>
        </w:rPr>
        <w:t>Спецификация деталей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0"/>
        <w:gridCol w:w="3042"/>
        <w:gridCol w:w="1367"/>
        <w:gridCol w:w="805"/>
        <w:gridCol w:w="889"/>
        <w:gridCol w:w="839"/>
        <w:gridCol w:w="702"/>
      </w:tblGrid>
      <w:tr w:rsidR="00FF36F7" w:rsidRPr="00FF36F7" w:rsidTr="0065400C">
        <w:tc>
          <w:tcPr>
            <w:tcW w:w="2161" w:type="dxa"/>
            <w:vMerge w:val="restart"/>
          </w:tcPr>
          <w:p w:rsidR="00FF36F7" w:rsidRPr="00FF36F7" w:rsidRDefault="00FF36F7" w:rsidP="0065400C">
            <w:pPr>
              <w:jc w:val="center"/>
              <w:rPr>
                <w:bCs/>
              </w:rPr>
            </w:pPr>
            <w:r w:rsidRPr="00FF36F7">
              <w:rPr>
                <w:bCs/>
              </w:rPr>
              <w:t>№</w:t>
            </w:r>
          </w:p>
        </w:tc>
        <w:tc>
          <w:tcPr>
            <w:tcW w:w="2975" w:type="dxa"/>
            <w:vMerge w:val="restart"/>
          </w:tcPr>
          <w:p w:rsidR="00FF36F7" w:rsidRPr="00FF36F7" w:rsidRDefault="00FF36F7" w:rsidP="0065400C">
            <w:pPr>
              <w:jc w:val="center"/>
              <w:rPr>
                <w:bCs/>
              </w:rPr>
            </w:pPr>
            <w:r w:rsidRPr="00FF36F7">
              <w:rPr>
                <w:bCs/>
              </w:rPr>
              <w:t>Наименование деталей</w:t>
            </w:r>
          </w:p>
        </w:tc>
        <w:tc>
          <w:tcPr>
            <w:tcW w:w="1337" w:type="dxa"/>
            <w:vMerge w:val="restart"/>
          </w:tcPr>
          <w:p w:rsidR="00FF36F7" w:rsidRPr="00FF36F7" w:rsidRDefault="00FF36F7" w:rsidP="0065400C">
            <w:pPr>
              <w:jc w:val="center"/>
              <w:rPr>
                <w:bCs/>
              </w:rPr>
            </w:pPr>
            <w:r w:rsidRPr="00FF36F7">
              <w:rPr>
                <w:bCs/>
              </w:rPr>
              <w:t>Материал</w:t>
            </w:r>
          </w:p>
        </w:tc>
        <w:tc>
          <w:tcPr>
            <w:tcW w:w="787" w:type="dxa"/>
            <w:vMerge w:val="restart"/>
          </w:tcPr>
          <w:p w:rsidR="00FF36F7" w:rsidRPr="00FF36F7" w:rsidRDefault="00FF36F7" w:rsidP="0065400C">
            <w:pPr>
              <w:jc w:val="center"/>
              <w:rPr>
                <w:bCs/>
              </w:rPr>
            </w:pPr>
            <w:r w:rsidRPr="00FF36F7">
              <w:rPr>
                <w:bCs/>
              </w:rPr>
              <w:t>Кол-во</w:t>
            </w:r>
          </w:p>
        </w:tc>
        <w:tc>
          <w:tcPr>
            <w:tcW w:w="2378" w:type="dxa"/>
            <w:gridSpan w:val="3"/>
          </w:tcPr>
          <w:p w:rsidR="00FF36F7" w:rsidRPr="00FF36F7" w:rsidRDefault="00FF36F7" w:rsidP="0065400C">
            <w:pPr>
              <w:jc w:val="center"/>
              <w:rPr>
                <w:bCs/>
              </w:rPr>
            </w:pPr>
            <w:r w:rsidRPr="00FF36F7">
              <w:rPr>
                <w:bCs/>
              </w:rPr>
              <w:t xml:space="preserve">Размеры, </w:t>
            </w:r>
            <w:proofErr w:type="gramStart"/>
            <w:r w:rsidRPr="00FF36F7">
              <w:rPr>
                <w:bCs/>
              </w:rPr>
              <w:t>мм</w:t>
            </w:r>
            <w:proofErr w:type="gramEnd"/>
          </w:p>
        </w:tc>
      </w:tr>
      <w:tr w:rsidR="00FF36F7" w:rsidRPr="00FF36F7" w:rsidTr="0065400C">
        <w:tc>
          <w:tcPr>
            <w:tcW w:w="2161" w:type="dxa"/>
            <w:vMerge/>
          </w:tcPr>
          <w:p w:rsidR="00FF36F7" w:rsidRPr="00FF36F7" w:rsidRDefault="00FF36F7" w:rsidP="0065400C">
            <w:pPr>
              <w:jc w:val="center"/>
              <w:rPr>
                <w:bCs/>
              </w:rPr>
            </w:pPr>
          </w:p>
        </w:tc>
        <w:tc>
          <w:tcPr>
            <w:tcW w:w="2975" w:type="dxa"/>
            <w:vMerge/>
          </w:tcPr>
          <w:p w:rsidR="00FF36F7" w:rsidRPr="00FF36F7" w:rsidRDefault="00FF36F7" w:rsidP="0065400C">
            <w:pPr>
              <w:rPr>
                <w:bCs/>
              </w:rPr>
            </w:pPr>
          </w:p>
        </w:tc>
        <w:tc>
          <w:tcPr>
            <w:tcW w:w="1337" w:type="dxa"/>
            <w:vMerge/>
          </w:tcPr>
          <w:p w:rsidR="00FF36F7" w:rsidRPr="00FF36F7" w:rsidRDefault="00FF36F7" w:rsidP="0065400C">
            <w:pPr>
              <w:jc w:val="center"/>
              <w:rPr>
                <w:bCs/>
              </w:rPr>
            </w:pPr>
          </w:p>
        </w:tc>
        <w:tc>
          <w:tcPr>
            <w:tcW w:w="787" w:type="dxa"/>
            <w:vMerge/>
          </w:tcPr>
          <w:p w:rsidR="00FF36F7" w:rsidRPr="00FF36F7" w:rsidRDefault="00FF36F7" w:rsidP="0065400C">
            <w:pPr>
              <w:jc w:val="center"/>
              <w:rPr>
                <w:bCs/>
              </w:rPr>
            </w:pPr>
          </w:p>
        </w:tc>
        <w:tc>
          <w:tcPr>
            <w:tcW w:w="870" w:type="dxa"/>
          </w:tcPr>
          <w:p w:rsidR="00FF36F7" w:rsidRPr="00FF36F7" w:rsidRDefault="00FF36F7" w:rsidP="0065400C">
            <w:pPr>
              <w:jc w:val="center"/>
              <w:rPr>
                <w:bCs/>
              </w:rPr>
            </w:pPr>
            <w:r w:rsidRPr="00FF36F7">
              <w:rPr>
                <w:bCs/>
              </w:rPr>
              <w:t>Д</w:t>
            </w:r>
          </w:p>
        </w:tc>
        <w:tc>
          <w:tcPr>
            <w:tcW w:w="821" w:type="dxa"/>
          </w:tcPr>
          <w:p w:rsidR="00FF36F7" w:rsidRPr="00FF36F7" w:rsidRDefault="00FF36F7" w:rsidP="0065400C">
            <w:pPr>
              <w:jc w:val="center"/>
              <w:rPr>
                <w:bCs/>
              </w:rPr>
            </w:pPr>
            <w:proofErr w:type="gramStart"/>
            <w:r w:rsidRPr="00FF36F7">
              <w:rPr>
                <w:bCs/>
              </w:rPr>
              <w:t>Ш</w:t>
            </w:r>
            <w:proofErr w:type="gramEnd"/>
          </w:p>
        </w:tc>
        <w:tc>
          <w:tcPr>
            <w:tcW w:w="687" w:type="dxa"/>
          </w:tcPr>
          <w:p w:rsidR="00FF36F7" w:rsidRPr="00FF36F7" w:rsidRDefault="00FF36F7" w:rsidP="0065400C">
            <w:pPr>
              <w:jc w:val="center"/>
              <w:rPr>
                <w:bCs/>
              </w:rPr>
            </w:pPr>
            <w:r w:rsidRPr="00FF36F7">
              <w:rPr>
                <w:bCs/>
              </w:rPr>
              <w:t>Т</w:t>
            </w:r>
          </w:p>
        </w:tc>
      </w:tr>
      <w:tr w:rsidR="00FF36F7" w:rsidRPr="00FF36F7" w:rsidTr="0065400C">
        <w:tc>
          <w:tcPr>
            <w:tcW w:w="5136" w:type="dxa"/>
            <w:gridSpan w:val="2"/>
          </w:tcPr>
          <w:p w:rsidR="00FF36F7" w:rsidRPr="00FF36F7" w:rsidRDefault="00FF36F7" w:rsidP="0065400C">
            <w:pPr>
              <w:rPr>
                <w:bCs/>
              </w:rPr>
            </w:pPr>
            <w:r w:rsidRPr="00FF36F7">
              <w:rPr>
                <w:bCs/>
              </w:rPr>
              <w:t>Полотно дверное:</w:t>
            </w:r>
          </w:p>
        </w:tc>
        <w:tc>
          <w:tcPr>
            <w:tcW w:w="1337" w:type="dxa"/>
          </w:tcPr>
          <w:p w:rsidR="00FF36F7" w:rsidRPr="00FF36F7" w:rsidRDefault="00FF36F7" w:rsidP="0065400C">
            <w:pPr>
              <w:jc w:val="center"/>
              <w:rPr>
                <w:bCs/>
              </w:rPr>
            </w:pPr>
            <w:r w:rsidRPr="00FF36F7">
              <w:rPr>
                <w:bCs/>
              </w:rPr>
              <w:t xml:space="preserve">Дуб </w:t>
            </w:r>
          </w:p>
        </w:tc>
        <w:tc>
          <w:tcPr>
            <w:tcW w:w="787" w:type="dxa"/>
          </w:tcPr>
          <w:p w:rsidR="00FF36F7" w:rsidRPr="00FF36F7" w:rsidRDefault="00FF36F7" w:rsidP="0065400C">
            <w:pPr>
              <w:jc w:val="center"/>
              <w:rPr>
                <w:bCs/>
              </w:rPr>
            </w:pPr>
            <w:r w:rsidRPr="00FF36F7">
              <w:rPr>
                <w:bCs/>
              </w:rPr>
              <w:t>1</w:t>
            </w:r>
          </w:p>
        </w:tc>
        <w:tc>
          <w:tcPr>
            <w:tcW w:w="870" w:type="dxa"/>
          </w:tcPr>
          <w:p w:rsidR="00FF36F7" w:rsidRPr="00FF36F7" w:rsidRDefault="00FF36F7" w:rsidP="0065400C">
            <w:pPr>
              <w:jc w:val="center"/>
              <w:rPr>
                <w:bCs/>
              </w:rPr>
            </w:pPr>
            <w:r w:rsidRPr="00FF36F7">
              <w:rPr>
                <w:bCs/>
              </w:rPr>
              <w:t>2300</w:t>
            </w:r>
          </w:p>
        </w:tc>
        <w:tc>
          <w:tcPr>
            <w:tcW w:w="821" w:type="dxa"/>
          </w:tcPr>
          <w:p w:rsidR="00FF36F7" w:rsidRPr="00FF36F7" w:rsidRDefault="00FF36F7" w:rsidP="0065400C">
            <w:pPr>
              <w:jc w:val="center"/>
              <w:rPr>
                <w:bCs/>
              </w:rPr>
            </w:pPr>
            <w:r w:rsidRPr="00FF36F7">
              <w:rPr>
                <w:bCs/>
              </w:rPr>
              <w:t>950</w:t>
            </w:r>
          </w:p>
        </w:tc>
        <w:tc>
          <w:tcPr>
            <w:tcW w:w="687" w:type="dxa"/>
          </w:tcPr>
          <w:p w:rsidR="00FF36F7" w:rsidRPr="00FF36F7" w:rsidRDefault="00FF36F7" w:rsidP="0065400C">
            <w:pPr>
              <w:jc w:val="center"/>
              <w:rPr>
                <w:bCs/>
              </w:rPr>
            </w:pPr>
            <w:r w:rsidRPr="00FF36F7">
              <w:rPr>
                <w:bCs/>
              </w:rPr>
              <w:t>40</w:t>
            </w:r>
          </w:p>
        </w:tc>
      </w:tr>
      <w:tr w:rsidR="00FF36F7" w:rsidRPr="00FF36F7" w:rsidTr="0065400C">
        <w:tc>
          <w:tcPr>
            <w:tcW w:w="2161" w:type="dxa"/>
          </w:tcPr>
          <w:p w:rsidR="00FF36F7" w:rsidRPr="00FF36F7" w:rsidRDefault="00FF36F7" w:rsidP="0065400C">
            <w:pPr>
              <w:jc w:val="center"/>
              <w:rPr>
                <w:bCs/>
              </w:rPr>
            </w:pPr>
            <w:r w:rsidRPr="00FF36F7">
              <w:rPr>
                <w:bCs/>
              </w:rPr>
              <w:t>1</w:t>
            </w:r>
          </w:p>
        </w:tc>
        <w:tc>
          <w:tcPr>
            <w:tcW w:w="2975" w:type="dxa"/>
          </w:tcPr>
          <w:p w:rsidR="00FF36F7" w:rsidRPr="00FF36F7" w:rsidRDefault="00FF36F7" w:rsidP="0065400C">
            <w:pPr>
              <w:rPr>
                <w:bCs/>
              </w:rPr>
            </w:pPr>
            <w:r w:rsidRPr="00FF36F7">
              <w:rPr>
                <w:bCs/>
              </w:rPr>
              <w:t>Брусок вертикальный</w:t>
            </w:r>
          </w:p>
        </w:tc>
        <w:tc>
          <w:tcPr>
            <w:tcW w:w="1337" w:type="dxa"/>
          </w:tcPr>
          <w:p w:rsidR="00FF36F7" w:rsidRPr="00FF36F7" w:rsidRDefault="00FF36F7" w:rsidP="0065400C">
            <w:pPr>
              <w:jc w:val="center"/>
            </w:pPr>
            <w:r w:rsidRPr="00FF36F7">
              <w:t>Дуб</w:t>
            </w:r>
          </w:p>
        </w:tc>
        <w:tc>
          <w:tcPr>
            <w:tcW w:w="787" w:type="dxa"/>
          </w:tcPr>
          <w:p w:rsidR="00FF36F7" w:rsidRPr="00FF36F7" w:rsidRDefault="00FF36F7" w:rsidP="0065400C">
            <w:pPr>
              <w:jc w:val="center"/>
              <w:rPr>
                <w:bCs/>
              </w:rPr>
            </w:pPr>
            <w:r w:rsidRPr="00FF36F7">
              <w:rPr>
                <w:bCs/>
              </w:rPr>
              <w:t>2</w:t>
            </w:r>
          </w:p>
        </w:tc>
        <w:tc>
          <w:tcPr>
            <w:tcW w:w="870" w:type="dxa"/>
          </w:tcPr>
          <w:p w:rsidR="00FF36F7" w:rsidRPr="00FF36F7" w:rsidRDefault="00FF36F7" w:rsidP="0065400C">
            <w:pPr>
              <w:jc w:val="center"/>
              <w:rPr>
                <w:bCs/>
              </w:rPr>
            </w:pPr>
            <w:r w:rsidRPr="00FF36F7">
              <w:rPr>
                <w:bCs/>
              </w:rPr>
              <w:t>2300</w:t>
            </w:r>
          </w:p>
        </w:tc>
        <w:tc>
          <w:tcPr>
            <w:tcW w:w="821" w:type="dxa"/>
          </w:tcPr>
          <w:p w:rsidR="00FF36F7" w:rsidRPr="00FF36F7" w:rsidRDefault="00FF36F7" w:rsidP="0065400C">
            <w:pPr>
              <w:jc w:val="center"/>
              <w:rPr>
                <w:bCs/>
              </w:rPr>
            </w:pPr>
            <w:r w:rsidRPr="00FF36F7">
              <w:rPr>
                <w:bCs/>
              </w:rPr>
              <w:t>150</w:t>
            </w:r>
          </w:p>
        </w:tc>
        <w:tc>
          <w:tcPr>
            <w:tcW w:w="687" w:type="dxa"/>
          </w:tcPr>
          <w:p w:rsidR="00FF36F7" w:rsidRPr="00FF36F7" w:rsidRDefault="00FF36F7" w:rsidP="0065400C">
            <w:pPr>
              <w:jc w:val="center"/>
            </w:pPr>
            <w:r w:rsidRPr="00FF36F7">
              <w:rPr>
                <w:bCs/>
              </w:rPr>
              <w:t>40</w:t>
            </w:r>
          </w:p>
        </w:tc>
      </w:tr>
      <w:tr w:rsidR="00FF36F7" w:rsidRPr="00FF36F7" w:rsidTr="0065400C">
        <w:tc>
          <w:tcPr>
            <w:tcW w:w="2161" w:type="dxa"/>
          </w:tcPr>
          <w:p w:rsidR="00FF36F7" w:rsidRPr="00FF36F7" w:rsidRDefault="00FF36F7" w:rsidP="0065400C">
            <w:pPr>
              <w:jc w:val="center"/>
              <w:rPr>
                <w:bCs/>
              </w:rPr>
            </w:pPr>
            <w:r w:rsidRPr="00FF36F7">
              <w:rPr>
                <w:bCs/>
              </w:rPr>
              <w:t>2</w:t>
            </w:r>
          </w:p>
        </w:tc>
        <w:tc>
          <w:tcPr>
            <w:tcW w:w="2975" w:type="dxa"/>
          </w:tcPr>
          <w:p w:rsidR="00FF36F7" w:rsidRPr="00FF36F7" w:rsidRDefault="00FF36F7" w:rsidP="0065400C">
            <w:pPr>
              <w:rPr>
                <w:bCs/>
              </w:rPr>
            </w:pPr>
            <w:r w:rsidRPr="00FF36F7">
              <w:rPr>
                <w:bCs/>
              </w:rPr>
              <w:t>Брусок горизонтальный верхний</w:t>
            </w:r>
          </w:p>
        </w:tc>
        <w:tc>
          <w:tcPr>
            <w:tcW w:w="1337" w:type="dxa"/>
          </w:tcPr>
          <w:p w:rsidR="00FF36F7" w:rsidRPr="00FF36F7" w:rsidRDefault="00FF36F7" w:rsidP="0065400C">
            <w:pPr>
              <w:jc w:val="center"/>
            </w:pPr>
            <w:r w:rsidRPr="00FF36F7">
              <w:t>Дуб</w:t>
            </w:r>
          </w:p>
        </w:tc>
        <w:tc>
          <w:tcPr>
            <w:tcW w:w="787" w:type="dxa"/>
          </w:tcPr>
          <w:p w:rsidR="00FF36F7" w:rsidRPr="00FF36F7" w:rsidRDefault="00FF36F7" w:rsidP="0065400C">
            <w:pPr>
              <w:jc w:val="center"/>
              <w:rPr>
                <w:bCs/>
              </w:rPr>
            </w:pPr>
            <w:r w:rsidRPr="00FF36F7">
              <w:rPr>
                <w:bCs/>
              </w:rPr>
              <w:t>1</w:t>
            </w:r>
          </w:p>
        </w:tc>
        <w:tc>
          <w:tcPr>
            <w:tcW w:w="870" w:type="dxa"/>
          </w:tcPr>
          <w:p w:rsidR="00FF36F7" w:rsidRPr="00FF36F7" w:rsidRDefault="00FF36F7" w:rsidP="0065400C">
            <w:pPr>
              <w:jc w:val="center"/>
              <w:rPr>
                <w:bCs/>
              </w:rPr>
            </w:pPr>
            <w:r w:rsidRPr="00FF36F7">
              <w:rPr>
                <w:bCs/>
              </w:rPr>
              <w:t>950</w:t>
            </w:r>
          </w:p>
        </w:tc>
        <w:tc>
          <w:tcPr>
            <w:tcW w:w="821" w:type="dxa"/>
          </w:tcPr>
          <w:p w:rsidR="00FF36F7" w:rsidRPr="00FF36F7" w:rsidRDefault="00FF36F7" w:rsidP="0065400C">
            <w:pPr>
              <w:jc w:val="center"/>
              <w:rPr>
                <w:bCs/>
              </w:rPr>
            </w:pPr>
            <w:r w:rsidRPr="00FF36F7">
              <w:rPr>
                <w:bCs/>
              </w:rPr>
              <w:t>100</w:t>
            </w:r>
          </w:p>
        </w:tc>
        <w:tc>
          <w:tcPr>
            <w:tcW w:w="687" w:type="dxa"/>
          </w:tcPr>
          <w:p w:rsidR="00FF36F7" w:rsidRPr="00FF36F7" w:rsidRDefault="00FF36F7" w:rsidP="0065400C">
            <w:pPr>
              <w:jc w:val="center"/>
            </w:pPr>
            <w:r w:rsidRPr="00FF36F7">
              <w:rPr>
                <w:bCs/>
              </w:rPr>
              <w:t>40</w:t>
            </w:r>
          </w:p>
        </w:tc>
      </w:tr>
      <w:tr w:rsidR="00FF36F7" w:rsidRPr="00FF36F7" w:rsidTr="0065400C">
        <w:tc>
          <w:tcPr>
            <w:tcW w:w="2161" w:type="dxa"/>
          </w:tcPr>
          <w:p w:rsidR="00FF36F7" w:rsidRPr="00FF36F7" w:rsidRDefault="00FF36F7" w:rsidP="0065400C">
            <w:pPr>
              <w:jc w:val="center"/>
              <w:rPr>
                <w:bCs/>
              </w:rPr>
            </w:pPr>
            <w:r w:rsidRPr="00FF36F7">
              <w:rPr>
                <w:bCs/>
              </w:rPr>
              <w:t>3</w:t>
            </w:r>
          </w:p>
        </w:tc>
        <w:tc>
          <w:tcPr>
            <w:tcW w:w="2975" w:type="dxa"/>
          </w:tcPr>
          <w:p w:rsidR="00FF36F7" w:rsidRPr="00FF36F7" w:rsidRDefault="00FF36F7" w:rsidP="0065400C">
            <w:pPr>
              <w:rPr>
                <w:bCs/>
              </w:rPr>
            </w:pPr>
            <w:r w:rsidRPr="00FF36F7">
              <w:rPr>
                <w:bCs/>
              </w:rPr>
              <w:t>Брусок горизонтальный нижний</w:t>
            </w:r>
          </w:p>
        </w:tc>
        <w:tc>
          <w:tcPr>
            <w:tcW w:w="1337" w:type="dxa"/>
          </w:tcPr>
          <w:p w:rsidR="00FF36F7" w:rsidRPr="00FF36F7" w:rsidRDefault="00FF36F7" w:rsidP="0065400C">
            <w:pPr>
              <w:jc w:val="center"/>
            </w:pPr>
            <w:r w:rsidRPr="00FF36F7">
              <w:t>Дуб</w:t>
            </w:r>
          </w:p>
        </w:tc>
        <w:tc>
          <w:tcPr>
            <w:tcW w:w="787" w:type="dxa"/>
          </w:tcPr>
          <w:p w:rsidR="00FF36F7" w:rsidRPr="00FF36F7" w:rsidRDefault="00FF36F7" w:rsidP="0065400C">
            <w:pPr>
              <w:jc w:val="center"/>
              <w:rPr>
                <w:bCs/>
              </w:rPr>
            </w:pPr>
            <w:r w:rsidRPr="00FF36F7">
              <w:rPr>
                <w:bCs/>
              </w:rPr>
              <w:t>1</w:t>
            </w:r>
          </w:p>
        </w:tc>
        <w:tc>
          <w:tcPr>
            <w:tcW w:w="870" w:type="dxa"/>
          </w:tcPr>
          <w:p w:rsidR="00FF36F7" w:rsidRPr="00FF36F7" w:rsidRDefault="00FF36F7" w:rsidP="0065400C">
            <w:pPr>
              <w:jc w:val="center"/>
              <w:rPr>
                <w:bCs/>
              </w:rPr>
            </w:pPr>
            <w:r w:rsidRPr="00FF36F7">
              <w:rPr>
                <w:bCs/>
              </w:rPr>
              <w:t>950</w:t>
            </w:r>
          </w:p>
        </w:tc>
        <w:tc>
          <w:tcPr>
            <w:tcW w:w="821" w:type="dxa"/>
          </w:tcPr>
          <w:p w:rsidR="00FF36F7" w:rsidRPr="00FF36F7" w:rsidRDefault="00FF36F7" w:rsidP="0065400C">
            <w:pPr>
              <w:jc w:val="center"/>
              <w:rPr>
                <w:bCs/>
              </w:rPr>
            </w:pPr>
            <w:r w:rsidRPr="00FF36F7">
              <w:rPr>
                <w:bCs/>
              </w:rPr>
              <w:t>200</w:t>
            </w:r>
          </w:p>
        </w:tc>
        <w:tc>
          <w:tcPr>
            <w:tcW w:w="687" w:type="dxa"/>
          </w:tcPr>
          <w:p w:rsidR="00FF36F7" w:rsidRPr="00FF36F7" w:rsidRDefault="00FF36F7" w:rsidP="0065400C">
            <w:pPr>
              <w:jc w:val="center"/>
            </w:pPr>
            <w:r w:rsidRPr="00FF36F7">
              <w:rPr>
                <w:bCs/>
              </w:rPr>
              <w:t>40</w:t>
            </w:r>
          </w:p>
        </w:tc>
      </w:tr>
      <w:tr w:rsidR="00FF36F7" w:rsidRPr="00FF36F7" w:rsidTr="0065400C">
        <w:tc>
          <w:tcPr>
            <w:tcW w:w="2161" w:type="dxa"/>
          </w:tcPr>
          <w:p w:rsidR="00FF36F7" w:rsidRPr="00FF36F7" w:rsidRDefault="00FF36F7" w:rsidP="0065400C">
            <w:pPr>
              <w:jc w:val="center"/>
              <w:rPr>
                <w:bCs/>
              </w:rPr>
            </w:pPr>
            <w:r w:rsidRPr="00FF36F7">
              <w:rPr>
                <w:bCs/>
              </w:rPr>
              <w:t>4</w:t>
            </w:r>
          </w:p>
        </w:tc>
        <w:tc>
          <w:tcPr>
            <w:tcW w:w="2975" w:type="dxa"/>
          </w:tcPr>
          <w:p w:rsidR="00FF36F7" w:rsidRPr="00FF36F7" w:rsidRDefault="00FF36F7" w:rsidP="0065400C">
            <w:pPr>
              <w:rPr>
                <w:bCs/>
              </w:rPr>
            </w:pPr>
            <w:r w:rsidRPr="00FF36F7">
              <w:rPr>
                <w:bCs/>
              </w:rPr>
              <w:t xml:space="preserve">Средник </w:t>
            </w:r>
          </w:p>
        </w:tc>
        <w:tc>
          <w:tcPr>
            <w:tcW w:w="1337" w:type="dxa"/>
          </w:tcPr>
          <w:p w:rsidR="00FF36F7" w:rsidRPr="00FF36F7" w:rsidRDefault="00FF36F7" w:rsidP="0065400C">
            <w:pPr>
              <w:jc w:val="center"/>
            </w:pPr>
            <w:r w:rsidRPr="00FF36F7">
              <w:t>Дуб</w:t>
            </w:r>
          </w:p>
        </w:tc>
        <w:tc>
          <w:tcPr>
            <w:tcW w:w="787" w:type="dxa"/>
          </w:tcPr>
          <w:p w:rsidR="00FF36F7" w:rsidRPr="00FF36F7" w:rsidRDefault="00FF36F7" w:rsidP="0065400C">
            <w:pPr>
              <w:jc w:val="center"/>
              <w:rPr>
                <w:bCs/>
              </w:rPr>
            </w:pPr>
            <w:r w:rsidRPr="00FF36F7">
              <w:rPr>
                <w:bCs/>
              </w:rPr>
              <w:t>2</w:t>
            </w:r>
          </w:p>
        </w:tc>
        <w:tc>
          <w:tcPr>
            <w:tcW w:w="870" w:type="dxa"/>
          </w:tcPr>
          <w:p w:rsidR="00FF36F7" w:rsidRPr="00FF36F7" w:rsidRDefault="00FF36F7" w:rsidP="0065400C">
            <w:pPr>
              <w:jc w:val="center"/>
              <w:rPr>
                <w:bCs/>
              </w:rPr>
            </w:pPr>
            <w:r w:rsidRPr="00FF36F7">
              <w:rPr>
                <w:bCs/>
              </w:rPr>
              <w:t>920</w:t>
            </w:r>
          </w:p>
        </w:tc>
        <w:tc>
          <w:tcPr>
            <w:tcW w:w="821" w:type="dxa"/>
          </w:tcPr>
          <w:p w:rsidR="00FF36F7" w:rsidRPr="00FF36F7" w:rsidRDefault="00FF36F7" w:rsidP="0065400C">
            <w:pPr>
              <w:jc w:val="center"/>
              <w:rPr>
                <w:bCs/>
              </w:rPr>
            </w:pPr>
            <w:r w:rsidRPr="00FF36F7">
              <w:rPr>
                <w:bCs/>
              </w:rPr>
              <w:t>75</w:t>
            </w:r>
          </w:p>
        </w:tc>
        <w:tc>
          <w:tcPr>
            <w:tcW w:w="687" w:type="dxa"/>
          </w:tcPr>
          <w:p w:rsidR="00FF36F7" w:rsidRPr="00FF36F7" w:rsidRDefault="00FF36F7" w:rsidP="0065400C">
            <w:pPr>
              <w:jc w:val="center"/>
            </w:pPr>
            <w:r w:rsidRPr="00FF36F7">
              <w:rPr>
                <w:bCs/>
              </w:rPr>
              <w:t>40</w:t>
            </w:r>
          </w:p>
        </w:tc>
      </w:tr>
      <w:tr w:rsidR="00FF36F7" w:rsidRPr="00FF36F7" w:rsidTr="0065400C">
        <w:tc>
          <w:tcPr>
            <w:tcW w:w="2161" w:type="dxa"/>
          </w:tcPr>
          <w:p w:rsidR="00FF36F7" w:rsidRPr="00FF36F7" w:rsidRDefault="00FF36F7" w:rsidP="0065400C">
            <w:pPr>
              <w:jc w:val="center"/>
              <w:rPr>
                <w:bCs/>
              </w:rPr>
            </w:pPr>
            <w:r w:rsidRPr="00FF36F7">
              <w:rPr>
                <w:bCs/>
              </w:rPr>
              <w:t>5</w:t>
            </w:r>
          </w:p>
        </w:tc>
        <w:tc>
          <w:tcPr>
            <w:tcW w:w="2975" w:type="dxa"/>
          </w:tcPr>
          <w:p w:rsidR="00FF36F7" w:rsidRPr="00FF36F7" w:rsidRDefault="00FF36F7" w:rsidP="0065400C">
            <w:pPr>
              <w:rPr>
                <w:bCs/>
              </w:rPr>
            </w:pPr>
            <w:r w:rsidRPr="00FF36F7">
              <w:rPr>
                <w:bCs/>
              </w:rPr>
              <w:t xml:space="preserve">Филенка </w:t>
            </w:r>
          </w:p>
        </w:tc>
        <w:tc>
          <w:tcPr>
            <w:tcW w:w="1337" w:type="dxa"/>
          </w:tcPr>
          <w:p w:rsidR="00FF36F7" w:rsidRPr="00FF36F7" w:rsidRDefault="00FF36F7" w:rsidP="0065400C">
            <w:pPr>
              <w:jc w:val="center"/>
            </w:pPr>
            <w:r w:rsidRPr="00FF36F7">
              <w:t>Дуб</w:t>
            </w:r>
          </w:p>
        </w:tc>
        <w:tc>
          <w:tcPr>
            <w:tcW w:w="787" w:type="dxa"/>
          </w:tcPr>
          <w:p w:rsidR="00FF36F7" w:rsidRPr="00FF36F7" w:rsidRDefault="00FF36F7" w:rsidP="0065400C">
            <w:pPr>
              <w:jc w:val="center"/>
              <w:rPr>
                <w:bCs/>
              </w:rPr>
            </w:pPr>
            <w:r w:rsidRPr="00FF36F7">
              <w:rPr>
                <w:bCs/>
              </w:rPr>
              <w:t>2</w:t>
            </w:r>
          </w:p>
        </w:tc>
        <w:tc>
          <w:tcPr>
            <w:tcW w:w="870" w:type="dxa"/>
          </w:tcPr>
          <w:p w:rsidR="00FF36F7" w:rsidRPr="00FF36F7" w:rsidRDefault="00FF36F7" w:rsidP="0065400C">
            <w:pPr>
              <w:jc w:val="center"/>
              <w:rPr>
                <w:bCs/>
              </w:rPr>
            </w:pPr>
            <w:r w:rsidRPr="00FF36F7">
              <w:rPr>
                <w:bCs/>
              </w:rPr>
              <w:t>633</w:t>
            </w:r>
          </w:p>
        </w:tc>
        <w:tc>
          <w:tcPr>
            <w:tcW w:w="821" w:type="dxa"/>
          </w:tcPr>
          <w:p w:rsidR="00FF36F7" w:rsidRPr="00FF36F7" w:rsidRDefault="00FF36F7" w:rsidP="0065400C">
            <w:pPr>
              <w:jc w:val="center"/>
              <w:rPr>
                <w:bCs/>
              </w:rPr>
            </w:pPr>
            <w:r w:rsidRPr="00FF36F7">
              <w:rPr>
                <w:bCs/>
              </w:rPr>
              <w:t>816</w:t>
            </w:r>
          </w:p>
        </w:tc>
        <w:tc>
          <w:tcPr>
            <w:tcW w:w="687" w:type="dxa"/>
          </w:tcPr>
          <w:p w:rsidR="00FF36F7" w:rsidRPr="00FF36F7" w:rsidRDefault="00FF36F7" w:rsidP="0065400C">
            <w:pPr>
              <w:jc w:val="center"/>
              <w:rPr>
                <w:bCs/>
              </w:rPr>
            </w:pPr>
            <w:r w:rsidRPr="00FF36F7">
              <w:rPr>
                <w:bCs/>
              </w:rPr>
              <w:t>20</w:t>
            </w:r>
          </w:p>
        </w:tc>
      </w:tr>
    </w:tbl>
    <w:p w:rsidR="00FF36F7" w:rsidRPr="00FF36F7" w:rsidRDefault="00FF36F7" w:rsidP="00FF36F7">
      <w:pPr>
        <w:rPr>
          <w:bCs/>
        </w:rPr>
      </w:pPr>
    </w:p>
    <w:p w:rsidR="00FF36F7" w:rsidRPr="00FF36F7" w:rsidRDefault="008E5A74" w:rsidP="008E5A74">
      <w:pPr>
        <w:jc w:val="right"/>
        <w:rPr>
          <w:i/>
          <w:u w:val="single"/>
        </w:rPr>
      </w:pPr>
      <w:r>
        <w:rPr>
          <w:b/>
          <w:i/>
        </w:rPr>
        <w:t>Источник 2</w:t>
      </w:r>
    </w:p>
    <w:p w:rsidR="00FF36F7" w:rsidRPr="00FF36F7" w:rsidRDefault="00FF36F7" w:rsidP="00FF36F7">
      <w:pPr>
        <w:shd w:val="clear" w:color="auto" w:fill="FFFFFF"/>
        <w:ind w:firstLine="709"/>
        <w:jc w:val="both"/>
      </w:pPr>
      <w:r w:rsidRPr="00FF36F7">
        <w:t>Дверные полотна могут быть рамочные и щитовые. Филенчатые двери состоят из ве</w:t>
      </w:r>
      <w:r w:rsidRPr="00FF36F7">
        <w:t>р</w:t>
      </w:r>
      <w:r w:rsidRPr="00FF36F7">
        <w:t>тикальных, горизонтальных и средних брусков, толщина которых зависит от размеров две</w:t>
      </w:r>
      <w:r w:rsidRPr="00FF36F7">
        <w:t>р</w:t>
      </w:r>
      <w:r w:rsidRPr="00FF36F7">
        <w:t>ных полотен. Просветы между обвязочными брусками и средниками заполняют щитами - филенками, а в верхней части возможна установка стекол. Филенки изготовляются из сухих досок, фанеры или из древесностружечной и древесноволокнистой плиты. Для наружных дверей лучше применяют дощатые филенки. Все филенки устанавливаются в паз или наплав. При соединении в наплав филенку с противоположной от наплава стороны закрепляют ф</w:t>
      </w:r>
      <w:r w:rsidRPr="00FF36F7">
        <w:t>и</w:t>
      </w:r>
      <w:r w:rsidRPr="00FF36F7">
        <w:t>гурной раскладкой. Такие раскладки применяют и для крепления стекол.</w:t>
      </w:r>
    </w:p>
    <w:p w:rsidR="00FF36F7" w:rsidRPr="00FF36F7" w:rsidRDefault="00FF36F7" w:rsidP="00FF36F7">
      <w:pPr>
        <w:shd w:val="clear" w:color="auto" w:fill="FFFFFF"/>
        <w:ind w:firstLine="709"/>
        <w:jc w:val="both"/>
      </w:pPr>
      <w:r w:rsidRPr="00FF36F7">
        <w:t>При наличии одного полотна в коробке двери называют однодольными, а при нал</w:t>
      </w:r>
      <w:r w:rsidRPr="00FF36F7">
        <w:t>и</w:t>
      </w:r>
      <w:r w:rsidRPr="00FF36F7">
        <w:t>чии 2-х - двупольными.</w:t>
      </w:r>
    </w:p>
    <w:p w:rsidR="00FF36F7" w:rsidRPr="00FF36F7" w:rsidRDefault="00FF36F7" w:rsidP="00FF36F7">
      <w:pPr>
        <w:ind w:left="-426"/>
        <w:jc w:val="center"/>
        <w:rPr>
          <w:i/>
          <w:noProof/>
        </w:rPr>
      </w:pPr>
      <w:r w:rsidRPr="00FF36F7">
        <w:rPr>
          <w:i/>
          <w:noProof/>
        </w:rPr>
        <w:lastRenderedPageBreak/>
        <w:drawing>
          <wp:inline distT="0" distB="0" distL="0" distR="0" wp14:anchorId="286C883B" wp14:editId="66B312C0">
            <wp:extent cx="4448175" cy="2781300"/>
            <wp:effectExtent l="0" t="0" r="9525" b="0"/>
            <wp:docPr id="27" name="Рисунок 27" descr="https://otvet.imgsmail.ru/download/183412878_236c6c8b093cbb1990d9756b900edd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" descr="https://otvet.imgsmail.ru/download/183412878_236c6c8b093cbb1990d9756b900edd9a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8" t="16287" r="6683" b="12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6F7" w:rsidRPr="00FF36F7" w:rsidRDefault="00FF36F7" w:rsidP="00FF36F7">
      <w:pPr>
        <w:ind w:left="-426"/>
        <w:jc w:val="center"/>
        <w:rPr>
          <w:i/>
        </w:rPr>
      </w:pPr>
      <w:r w:rsidRPr="00FF36F7">
        <w:rPr>
          <w:i/>
        </w:rPr>
        <w:t>Рис. 1 Двери филенчатой конструкции</w:t>
      </w:r>
    </w:p>
    <w:p w:rsidR="00FF36F7" w:rsidRPr="00FF36F7" w:rsidRDefault="00FF36F7" w:rsidP="00FF36F7">
      <w:pPr>
        <w:ind w:left="-426"/>
        <w:jc w:val="center"/>
        <w:rPr>
          <w:i/>
        </w:rPr>
      </w:pPr>
    </w:p>
    <w:p w:rsidR="00FF36F7" w:rsidRPr="00FF36F7" w:rsidRDefault="00FF36F7" w:rsidP="00FF36F7">
      <w:pPr>
        <w:shd w:val="clear" w:color="auto" w:fill="FFFFFF"/>
        <w:ind w:firstLine="709"/>
        <w:jc w:val="both"/>
      </w:pPr>
      <w:r w:rsidRPr="00FF36F7">
        <w:t>Двери изготавливают в соответствии с ГОСТ 475-78 и рабочих чертежами. Отклон</w:t>
      </w:r>
      <w:r w:rsidRPr="00FF36F7">
        <w:t>е</w:t>
      </w:r>
      <w:r w:rsidRPr="00FF36F7">
        <w:t>ние от номинальных размеров дверных блоков и сборочных единиц (полотна, коробка) должны соответствовать ГОСТ 6449.1…5-82. Отклонение от номинальных размеров зазоров в притворах должны быть не более + 2мм, а в изделиях высшей категории качества – не б</w:t>
      </w:r>
      <w:r w:rsidRPr="00FF36F7">
        <w:t>о</w:t>
      </w:r>
      <w:r w:rsidRPr="00FF36F7">
        <w:t>лее +1,5 мм.</w:t>
      </w:r>
    </w:p>
    <w:p w:rsidR="00FF36F7" w:rsidRPr="00FF36F7" w:rsidRDefault="00FF36F7" w:rsidP="00FF36F7">
      <w:pPr>
        <w:shd w:val="clear" w:color="auto" w:fill="FFFFFF"/>
        <w:ind w:firstLine="709"/>
        <w:jc w:val="both"/>
      </w:pPr>
      <w:r w:rsidRPr="00FF36F7">
        <w:t>Не плоскостность дверных полотен не должны превышать 0,15%, а в дверях высшей категории качества – 0,1% наибольшего их размера по высоте, ширине и диагонали.</w:t>
      </w:r>
    </w:p>
    <w:p w:rsidR="00FF36F7" w:rsidRPr="00FF36F7" w:rsidRDefault="00FF36F7" w:rsidP="00FF36F7">
      <w:pPr>
        <w:shd w:val="clear" w:color="auto" w:fill="FFFFFF"/>
        <w:ind w:firstLine="709"/>
        <w:jc w:val="both"/>
      </w:pPr>
      <w:r w:rsidRPr="00FF36F7">
        <w:t>Неперпендикулярность сторон дверных полотен не должна быть более 0,8, а двери высшей категории качества 0,5.</w:t>
      </w:r>
    </w:p>
    <w:p w:rsidR="00FF36F7" w:rsidRPr="00FF36F7" w:rsidRDefault="00FF36F7" w:rsidP="00FF36F7">
      <w:pPr>
        <w:shd w:val="clear" w:color="auto" w:fill="FFFFFF"/>
        <w:ind w:firstLine="709"/>
        <w:jc w:val="both"/>
      </w:pPr>
      <w:r w:rsidRPr="00FF36F7">
        <w:t>На лицевых поверхностях полотен, коробок провесы деталей, не имеющих фасок в местах сопряжений, не допускаются.</w:t>
      </w:r>
    </w:p>
    <w:p w:rsidR="00FF36F7" w:rsidRPr="00FF36F7" w:rsidRDefault="00FF36F7" w:rsidP="00FF36F7">
      <w:pPr>
        <w:shd w:val="clear" w:color="auto" w:fill="FFFFFF"/>
        <w:ind w:firstLine="709"/>
        <w:jc w:val="both"/>
      </w:pPr>
      <w:r w:rsidRPr="00FF36F7">
        <w:t xml:space="preserve">Рюмочные глухие дверные полотна состоят из обвязки, средников и филенок. Бруски обвязки и средников изготавливают из древесины хвойных пород не </w:t>
      </w:r>
      <w:proofErr w:type="gramStart"/>
      <w:r w:rsidRPr="00FF36F7">
        <w:t>облицованными</w:t>
      </w:r>
      <w:proofErr w:type="gramEnd"/>
      <w:r w:rsidRPr="00FF36F7">
        <w:t xml:space="preserve"> или о</w:t>
      </w:r>
      <w:r w:rsidRPr="00FF36F7">
        <w:t>б</w:t>
      </w:r>
      <w:r w:rsidRPr="00FF36F7">
        <w:t>лицованные древесиной лиственных пород. Филенки изготавливают из древесины листве</w:t>
      </w:r>
      <w:r w:rsidRPr="00FF36F7">
        <w:t>н</w:t>
      </w:r>
      <w:r w:rsidRPr="00FF36F7">
        <w:t>ных и хвойных пород, столярной, ДВП и фанеры.</w:t>
      </w:r>
    </w:p>
    <w:p w:rsidR="00FF36F7" w:rsidRPr="00FF36F7" w:rsidRDefault="00FF36F7" w:rsidP="00FF36F7">
      <w:pPr>
        <w:shd w:val="clear" w:color="auto" w:fill="FFFFFF"/>
        <w:ind w:firstLine="709"/>
        <w:jc w:val="both"/>
      </w:pPr>
      <w:r w:rsidRPr="00FF36F7">
        <w:t>Концевые соединения брусков обвязки рюмочных дверей выполняют на открытые сквозные одинарные или двойные шипы, срединные соединения – на несквозной шип. С</w:t>
      </w:r>
      <w:r w:rsidRPr="00FF36F7">
        <w:t>о</w:t>
      </w:r>
      <w:r w:rsidRPr="00FF36F7">
        <w:t>единение дополнительно крепят нагелями. Толщина полотен рюмочных стандартных дверей принимается 30…40 мм.</w:t>
      </w:r>
    </w:p>
    <w:p w:rsidR="00FF36F7" w:rsidRPr="00FF36F7" w:rsidRDefault="00FF36F7" w:rsidP="00FF36F7">
      <w:pPr>
        <w:shd w:val="clear" w:color="auto" w:fill="FFFFFF"/>
        <w:ind w:firstLine="709"/>
        <w:jc w:val="both"/>
      </w:pPr>
      <w:r w:rsidRPr="00FF36F7">
        <w:t>Двери, как и окна, состоят из блоков, в которые входят дверные коробки и дверные полотна. Дверная коробка состоит из четырех брусков, связанных между собой шипами на клею. Боковые и верхние имеют фальцы, в которые входят кромками навешенное дверное полотно. Нижний брусок является порогом и устанавливается на уровне чистого пола. К</w:t>
      </w:r>
      <w:r w:rsidRPr="00FF36F7">
        <w:t>о</w:t>
      </w:r>
      <w:r w:rsidRPr="00FF36F7">
        <w:t>робки межкомнатных дверей в большинстве случаев не имеют порога, т.е. состоит только из трех брусков. Вертикальные бруски таких коробок делают более длинными, чтобы проп</w:t>
      </w:r>
      <w:r w:rsidRPr="00FF36F7">
        <w:t>у</w:t>
      </w:r>
      <w:r w:rsidRPr="00FF36F7">
        <w:t>стить их в настил пола и там скрепить распорным бруском.</w:t>
      </w:r>
    </w:p>
    <w:p w:rsidR="00FF36F7" w:rsidRPr="00FF36F7" w:rsidRDefault="00FF36F7" w:rsidP="00FF36F7">
      <w:pPr>
        <w:shd w:val="clear" w:color="auto" w:fill="FFFFFF"/>
        <w:ind w:firstLine="709"/>
        <w:jc w:val="both"/>
      </w:pPr>
      <w:r w:rsidRPr="00FF36F7">
        <w:t>В зависимости от назначения двери бывают:</w:t>
      </w:r>
    </w:p>
    <w:p w:rsidR="00FF36F7" w:rsidRPr="00FF36F7" w:rsidRDefault="00FF36F7" w:rsidP="00FF36F7">
      <w:pPr>
        <w:shd w:val="clear" w:color="auto" w:fill="FFFFFF"/>
        <w:ind w:firstLine="709"/>
        <w:jc w:val="both"/>
      </w:pPr>
      <w:r w:rsidRPr="00FF36F7">
        <w:t xml:space="preserve">1. </w:t>
      </w:r>
      <w:proofErr w:type="gramStart"/>
      <w:r w:rsidRPr="00FF36F7">
        <w:t>внутренние</w:t>
      </w:r>
      <w:proofErr w:type="gramEnd"/>
      <w:r w:rsidRPr="00FF36F7">
        <w:t xml:space="preserve"> (межкомнатные, кухонные, санузлов, кладовок),</w:t>
      </w:r>
    </w:p>
    <w:p w:rsidR="00FF36F7" w:rsidRPr="00FF36F7" w:rsidRDefault="00FF36F7" w:rsidP="00FF36F7">
      <w:pPr>
        <w:shd w:val="clear" w:color="auto" w:fill="FFFFFF"/>
        <w:ind w:firstLine="709"/>
        <w:jc w:val="both"/>
      </w:pPr>
      <w:proofErr w:type="gramStart"/>
      <w:r w:rsidRPr="00FF36F7">
        <w:t>2. входные (с лестничных клеток в квартиры),</w:t>
      </w:r>
      <w:proofErr w:type="gramEnd"/>
    </w:p>
    <w:p w:rsidR="00FF36F7" w:rsidRPr="00FF36F7" w:rsidRDefault="00FF36F7" w:rsidP="00FF36F7">
      <w:pPr>
        <w:shd w:val="clear" w:color="auto" w:fill="FFFFFF"/>
        <w:ind w:firstLine="709"/>
        <w:jc w:val="both"/>
      </w:pPr>
      <w:proofErr w:type="gramStart"/>
      <w:r w:rsidRPr="00FF36F7">
        <w:t>3. наружные (входные в здания, тамбура),</w:t>
      </w:r>
      <w:proofErr w:type="gramEnd"/>
    </w:p>
    <w:p w:rsidR="00FF36F7" w:rsidRPr="00FF36F7" w:rsidRDefault="00FF36F7" w:rsidP="00FF36F7">
      <w:pPr>
        <w:shd w:val="clear" w:color="auto" w:fill="FFFFFF"/>
        <w:ind w:firstLine="709"/>
        <w:jc w:val="both"/>
      </w:pPr>
      <w:r w:rsidRPr="00FF36F7">
        <w:t xml:space="preserve">4. специальные (противопожарные, </w:t>
      </w:r>
      <w:proofErr w:type="spellStart"/>
      <w:r w:rsidRPr="00FF36F7">
        <w:t>дымозащитные</w:t>
      </w:r>
      <w:proofErr w:type="spellEnd"/>
      <w:r w:rsidRPr="00FF36F7">
        <w:t>),</w:t>
      </w:r>
    </w:p>
    <w:p w:rsidR="00FF36F7" w:rsidRPr="00FF36F7" w:rsidRDefault="00FF36F7" w:rsidP="00FF36F7">
      <w:pPr>
        <w:shd w:val="clear" w:color="auto" w:fill="FFFFFF"/>
        <w:ind w:firstLine="709"/>
        <w:jc w:val="both"/>
      </w:pPr>
      <w:r w:rsidRPr="00FF36F7">
        <w:t>5. двери-лазы для прохода на крышу и технического помещения.</w:t>
      </w:r>
    </w:p>
    <w:p w:rsidR="00FF36F7" w:rsidRPr="00FF36F7" w:rsidRDefault="00FF36F7" w:rsidP="00FF36F7">
      <w:pPr>
        <w:shd w:val="clear" w:color="auto" w:fill="FFFFFF"/>
        <w:ind w:firstLine="709"/>
        <w:jc w:val="both"/>
      </w:pPr>
      <w:proofErr w:type="gramStart"/>
      <w:r w:rsidRPr="00FF36F7">
        <w:t>Большинство дверных полотен изготавливают с непрозрачным покрытием и только при изготовлении дверей из древесины твердых лиственных пород, хвойных и цельных п</w:t>
      </w:r>
      <w:r w:rsidRPr="00FF36F7">
        <w:t>о</w:t>
      </w:r>
      <w:r w:rsidRPr="00FF36F7">
        <w:lastRenderedPageBreak/>
        <w:t>род, хорошо подобраны по цвету и текстуре, а также облицованных шпоном применяют пр</w:t>
      </w:r>
      <w:r w:rsidRPr="00FF36F7">
        <w:t>о</w:t>
      </w:r>
      <w:r w:rsidRPr="00FF36F7">
        <w:t>зрачную отделку.</w:t>
      </w:r>
      <w:proofErr w:type="gramEnd"/>
    </w:p>
    <w:p w:rsidR="00FF36F7" w:rsidRPr="00FF36F7" w:rsidRDefault="00FF36F7" w:rsidP="00FF36F7">
      <w:pPr>
        <w:shd w:val="clear" w:color="auto" w:fill="FFFFFF"/>
        <w:ind w:firstLine="709"/>
        <w:jc w:val="both"/>
      </w:pPr>
      <w:r w:rsidRPr="00FF36F7">
        <w:t>Обвязку и середняки делают из брусков толщиной 54 мм и 44 мм, ширина брусков верхнего и бокового 94 мм, нижнего 188 мм или 376 мм. Ширина вертикальных середняков 74 мм, горизонтальных середняков 77 и 94 мм. Если середняк один его делают 148 мм. Ш</w:t>
      </w:r>
      <w:r w:rsidRPr="00FF36F7">
        <w:t>и</w:t>
      </w:r>
      <w:r w:rsidRPr="00FF36F7">
        <w:t>рина брусков считается вместе с калевками на их кромках, но без раскладок. Бруски обвязки толщиной 54 мм вяжут двойным шипом, а 44 и 34 мм – одинарным шипом. Толщина фил</w:t>
      </w:r>
      <w:r w:rsidRPr="00FF36F7">
        <w:t>е</w:t>
      </w:r>
      <w:r w:rsidRPr="00FF36F7">
        <w:t>нок 22 мм при толщине обвязки 54 мм;19 мм при 44 мм; Если филенка из фанеры, соотве</w:t>
      </w:r>
      <w:r w:rsidRPr="00FF36F7">
        <w:t>т</w:t>
      </w:r>
      <w:r w:rsidRPr="00FF36F7">
        <w:t>ствует 16 мм и 8 мм.</w:t>
      </w:r>
    </w:p>
    <w:p w:rsidR="00FF36F7" w:rsidRPr="00FF36F7" w:rsidRDefault="00FF36F7" w:rsidP="00FF36F7">
      <w:pPr>
        <w:shd w:val="clear" w:color="auto" w:fill="FFFFFF"/>
        <w:ind w:firstLine="709"/>
        <w:jc w:val="both"/>
      </w:pPr>
      <w:r w:rsidRPr="00FF36F7">
        <w:t xml:space="preserve">Бруски обвязки и средники изготавливают из древесины хвойных пород, </w:t>
      </w:r>
      <w:proofErr w:type="gramStart"/>
      <w:r w:rsidRPr="00FF36F7">
        <w:t>необлиц</w:t>
      </w:r>
      <w:r w:rsidRPr="00FF36F7">
        <w:t>о</w:t>
      </w:r>
      <w:r w:rsidRPr="00FF36F7">
        <w:t>ванными</w:t>
      </w:r>
      <w:proofErr w:type="gramEnd"/>
      <w:r w:rsidRPr="00FF36F7">
        <w:t xml:space="preserve"> или облицованными древесиной лиственных пород.</w:t>
      </w:r>
    </w:p>
    <w:p w:rsidR="00FF36F7" w:rsidRPr="00FF36F7" w:rsidRDefault="00FF36F7" w:rsidP="00FF36F7">
      <w:pPr>
        <w:shd w:val="clear" w:color="auto" w:fill="FFFFFF"/>
        <w:ind w:firstLine="709"/>
        <w:jc w:val="both"/>
      </w:pPr>
      <w:r w:rsidRPr="00FF36F7">
        <w:t>Филенки изготавливают из древесины лиственных или хвойных пород. Хвойные п</w:t>
      </w:r>
      <w:r w:rsidRPr="00FF36F7">
        <w:t>о</w:t>
      </w:r>
      <w:r w:rsidRPr="00FF36F7">
        <w:t>роды в народном хозяйстве России имеют преобладающее значение. Наибольшее хозя</w:t>
      </w:r>
      <w:r w:rsidRPr="00FF36F7">
        <w:t>й</w:t>
      </w:r>
      <w:r w:rsidRPr="00FF36F7">
        <w:t>ственное значение имеет древесина сосны и ели, а затем лиственницы, пихты и кедра. Сосна занимает около 1/6 площади всех лесов России. Более распространенной породой является сосна обыкновенная. Она произрастает от западных границ страны до реки Амура и Уссури, от Крайнего Севера до границ черноземной полосы; сосна растет в Крыму и на Кавказе. Др</w:t>
      </w:r>
      <w:r w:rsidRPr="00FF36F7">
        <w:t>е</w:t>
      </w:r>
      <w:r w:rsidRPr="00FF36F7">
        <w:t>весину сосны используют для изготовления дверей, окон, перегородок, для изготовления строительных деталей. Древесина сосны занимает главное место в лесном экспорте России.</w:t>
      </w:r>
    </w:p>
    <w:p w:rsidR="00FF36F7" w:rsidRPr="00FF36F7" w:rsidRDefault="00FF36F7" w:rsidP="00FF36F7">
      <w:pPr>
        <w:shd w:val="clear" w:color="auto" w:fill="FFFFFF"/>
        <w:ind w:firstLine="709"/>
        <w:jc w:val="both"/>
      </w:pPr>
      <w:proofErr w:type="gramStart"/>
      <w:r w:rsidRPr="00FF36F7">
        <w:t>Для изготовления дверей повышенной влагостойкости применяют древесину хвойных пород: сосны, ели, пихты, лиственницы и т.д., а для изготовления дверей можно применять древесину: березу, ольху, сосну, липу.</w:t>
      </w:r>
      <w:proofErr w:type="gramEnd"/>
    </w:p>
    <w:p w:rsidR="00FF36F7" w:rsidRPr="00FF36F7" w:rsidRDefault="00FF36F7" w:rsidP="00FF36F7">
      <w:pPr>
        <w:shd w:val="clear" w:color="auto" w:fill="FFFFFF"/>
        <w:ind w:firstLine="709"/>
        <w:jc w:val="both"/>
      </w:pPr>
      <w:r w:rsidRPr="00FF36F7">
        <w:t>Влажность древесины, используемой для наружных коробок, должна быть в пределах 12+3%, а для внутренних 9+3%. Детали дверей могут быть цельными и клееными по то</w:t>
      </w:r>
      <w:r w:rsidRPr="00FF36F7">
        <w:t>л</w:t>
      </w:r>
      <w:r w:rsidRPr="00FF36F7">
        <w:t>щине и длине.</w:t>
      </w:r>
    </w:p>
    <w:p w:rsidR="00FF36F7" w:rsidRPr="00FF36F7" w:rsidRDefault="00FF36F7" w:rsidP="00FF36F7">
      <w:pPr>
        <w:shd w:val="clear" w:color="auto" w:fill="FFFFFF"/>
        <w:ind w:firstLine="709"/>
        <w:jc w:val="both"/>
      </w:pPr>
      <w:r w:rsidRPr="00FF36F7">
        <w:t>Для изготовления дверного полотна необходимо:</w:t>
      </w:r>
    </w:p>
    <w:p w:rsidR="00FF36F7" w:rsidRPr="00FF36F7" w:rsidRDefault="00FF36F7" w:rsidP="00FF36F7">
      <w:pPr>
        <w:shd w:val="clear" w:color="auto" w:fill="FFFFFF"/>
        <w:ind w:firstLine="709"/>
        <w:jc w:val="both"/>
      </w:pPr>
      <w:r w:rsidRPr="00FF36F7">
        <w:t>Берем не обрезанную доску толщиной 50 мм, шириной 300 мм, длиной 2100 мм. Это будут заготовки бруска обвязки. На станке для продольного раскроя, устанавливаем зада</w:t>
      </w:r>
      <w:r w:rsidRPr="00FF36F7">
        <w:t>н</w:t>
      </w:r>
      <w:r w:rsidRPr="00FF36F7">
        <w:t>ный размер, приблизительно 130 мм</w:t>
      </w:r>
      <w:proofErr w:type="gramStart"/>
      <w:r w:rsidRPr="00FF36F7">
        <w:t>.</w:t>
      </w:r>
      <w:proofErr w:type="gramEnd"/>
      <w:r w:rsidRPr="00FF36F7">
        <w:t xml:space="preserve"> (</w:t>
      </w:r>
      <w:proofErr w:type="gramStart"/>
      <w:r w:rsidRPr="00FF36F7">
        <w:t>о</w:t>
      </w:r>
      <w:proofErr w:type="gramEnd"/>
      <w:r w:rsidRPr="00FF36F7">
        <w:t xml:space="preserve">т линейки до пилы). Это у нас будет черновой размер для </w:t>
      </w:r>
      <w:proofErr w:type="spellStart"/>
      <w:r w:rsidRPr="00FF36F7">
        <w:t>стоевых</w:t>
      </w:r>
      <w:proofErr w:type="spellEnd"/>
      <w:r w:rsidRPr="00FF36F7">
        <w:t>. Заготавливаем 3 заготовки (верхний, средний, нижний брус) длиной по 900 мм, шириной 160 мм.</w:t>
      </w:r>
    </w:p>
    <w:p w:rsidR="00FF36F7" w:rsidRPr="00FF36F7" w:rsidRDefault="00FF36F7" w:rsidP="00FF36F7">
      <w:pPr>
        <w:shd w:val="clear" w:color="auto" w:fill="FFFFFF"/>
        <w:ind w:firstLine="709"/>
        <w:jc w:val="both"/>
      </w:pPr>
      <w:r w:rsidRPr="00FF36F7">
        <w:t>Заготавливаем «палочки» размерами шириной 70 мм, длиной 1300 мм, шириной 70 мм, длиной 650 мм. Для изготовления филенок берем заготовки шириной приблизительно 300 мм и длиной 700 мм (таких нам надо 4 штуки) (при склеивании филенок ширина доски должна быть не менее 5 см)</w:t>
      </w:r>
      <w:proofErr w:type="gramStart"/>
      <w:r w:rsidRPr="00FF36F7">
        <w:t>.</w:t>
      </w:r>
      <w:proofErr w:type="gramEnd"/>
      <w:r w:rsidRPr="00FF36F7">
        <w:t xml:space="preserve"> </w:t>
      </w:r>
      <w:proofErr w:type="gramStart"/>
      <w:r w:rsidRPr="00FF36F7">
        <w:t>п</w:t>
      </w:r>
      <w:proofErr w:type="gramEnd"/>
      <w:r w:rsidRPr="00FF36F7">
        <w:t>ри изготовлении нижней филенки нам нужны заготовки шир</w:t>
      </w:r>
      <w:r w:rsidRPr="00FF36F7">
        <w:t>и</w:t>
      </w:r>
      <w:r w:rsidRPr="00FF36F7">
        <w:t xml:space="preserve">ной не менее 5 см и длиной 450 мм и набираем эти </w:t>
      </w:r>
      <w:proofErr w:type="spellStart"/>
      <w:r w:rsidRPr="00FF36F7">
        <w:t>брусы</w:t>
      </w:r>
      <w:proofErr w:type="spellEnd"/>
      <w:r w:rsidRPr="00FF36F7">
        <w:t xml:space="preserve"> до заданного нам размера.</w:t>
      </w:r>
    </w:p>
    <w:p w:rsidR="00FF36F7" w:rsidRPr="00FF36F7" w:rsidRDefault="00FF36F7" w:rsidP="00FF36F7">
      <w:pPr>
        <w:shd w:val="clear" w:color="auto" w:fill="FFFFFF"/>
        <w:ind w:firstLine="709"/>
        <w:jc w:val="both"/>
      </w:pPr>
      <w:r w:rsidRPr="00FF36F7">
        <w:t xml:space="preserve">На фуговальном станке обрабатываем пластик и кромки, снимая около 3 мм, зависимо от </w:t>
      </w:r>
      <w:proofErr w:type="spellStart"/>
      <w:r w:rsidRPr="00FF36F7">
        <w:t>ведености</w:t>
      </w:r>
      <w:proofErr w:type="spellEnd"/>
      <w:r w:rsidRPr="00FF36F7">
        <w:t xml:space="preserve"> заготовки.</w:t>
      </w:r>
    </w:p>
    <w:p w:rsidR="00FF36F7" w:rsidRPr="00FF36F7" w:rsidRDefault="00FF36F7" w:rsidP="00FF36F7">
      <w:pPr>
        <w:shd w:val="clear" w:color="auto" w:fill="FFFFFF"/>
        <w:ind w:firstLine="709"/>
        <w:jc w:val="both"/>
      </w:pPr>
      <w:r w:rsidRPr="00FF36F7">
        <w:t xml:space="preserve">Для филенок мы обрабатываем обе кромки и одну </w:t>
      </w:r>
      <w:proofErr w:type="spellStart"/>
      <w:r w:rsidRPr="00FF36F7">
        <w:t>пласть</w:t>
      </w:r>
      <w:proofErr w:type="spellEnd"/>
      <w:r w:rsidRPr="00FF36F7">
        <w:t>. После обработки на фуг</w:t>
      </w:r>
      <w:r w:rsidRPr="00FF36F7">
        <w:t>о</w:t>
      </w:r>
      <w:r w:rsidRPr="00FF36F7">
        <w:t xml:space="preserve">вальном станке бруски под филенки идем клеить на </w:t>
      </w:r>
      <w:proofErr w:type="spellStart"/>
      <w:r w:rsidRPr="00FF36F7">
        <w:t>вайму</w:t>
      </w:r>
      <w:proofErr w:type="spellEnd"/>
      <w:r w:rsidRPr="00FF36F7">
        <w:t>. Намазываем клеем один торец каждого бруска. Набираем столько бруса, чтобы соответствовало ширине заданной филенки с припуском 10 мм, от заданного размера. При температуре 25-28</w:t>
      </w:r>
      <w:r w:rsidRPr="00FF36F7">
        <w:rPr>
          <w:vertAlign w:val="superscript"/>
        </w:rPr>
        <w:t>0</w:t>
      </w:r>
      <w:r w:rsidRPr="00FF36F7">
        <w:t>С заготовка филенки со</w:t>
      </w:r>
      <w:r w:rsidRPr="00FF36F7">
        <w:t>х</w:t>
      </w:r>
      <w:r w:rsidRPr="00FF36F7">
        <w:t>нет около 30-40 минут. На рейсмусовом станке сначала снимаем с одного торца каждой заг</w:t>
      </w:r>
      <w:r w:rsidRPr="00FF36F7">
        <w:t>о</w:t>
      </w:r>
      <w:r w:rsidRPr="00FF36F7">
        <w:t xml:space="preserve">товки (нижнего, среднего и верхнего бруска обвязки) в заданный размер 150 мм, </w:t>
      </w:r>
      <w:proofErr w:type="spellStart"/>
      <w:r w:rsidRPr="00FF36F7">
        <w:t>стоевые</w:t>
      </w:r>
      <w:proofErr w:type="spellEnd"/>
      <w:r w:rsidRPr="00FF36F7">
        <w:t xml:space="preserve"> до 120 мм, а полочки на 60 мм.</w:t>
      </w:r>
    </w:p>
    <w:p w:rsidR="00FF36F7" w:rsidRPr="00FF36F7" w:rsidRDefault="00FF36F7" w:rsidP="00FF36F7">
      <w:pPr>
        <w:shd w:val="clear" w:color="auto" w:fill="FFFFFF"/>
        <w:ind w:firstLine="709"/>
        <w:jc w:val="both"/>
      </w:pPr>
      <w:r w:rsidRPr="00FF36F7">
        <w:t xml:space="preserve">После, мы торцуем пласты всех заготовок, за несколько подходов в заданный размер толщиной 35 мм, предварительно обрабатываем филенки на фуговальном станке по </w:t>
      </w:r>
      <w:proofErr w:type="spellStart"/>
      <w:r w:rsidRPr="00FF36F7">
        <w:t>пласти</w:t>
      </w:r>
      <w:proofErr w:type="spellEnd"/>
      <w:r w:rsidRPr="00FF36F7">
        <w:t>.</w:t>
      </w:r>
    </w:p>
    <w:p w:rsidR="00FF36F7" w:rsidRPr="00FF36F7" w:rsidRDefault="00FF36F7" w:rsidP="00FF36F7">
      <w:pPr>
        <w:shd w:val="clear" w:color="auto" w:fill="FFFFFF"/>
        <w:ind w:firstLine="709"/>
        <w:jc w:val="both"/>
      </w:pPr>
      <w:r w:rsidRPr="00FF36F7">
        <w:t>Затем на станке для поперечного раскроя, каждую заготовку мы вгоняем в нужный нам размер. Шаблоном, на филенке отмечаем границы.</w:t>
      </w:r>
    </w:p>
    <w:p w:rsidR="00FF36F7" w:rsidRPr="00FF36F7" w:rsidRDefault="00FF36F7" w:rsidP="00FF36F7">
      <w:pPr>
        <w:shd w:val="clear" w:color="auto" w:fill="FFFFFF"/>
        <w:ind w:firstLine="709"/>
        <w:jc w:val="both"/>
      </w:pPr>
      <w:r w:rsidRPr="00FF36F7">
        <w:t>На фрезерном станке настраиваем глубокий шип с верхнего, нижнего, среднего бру</w:t>
      </w:r>
      <w:r w:rsidRPr="00FF36F7">
        <w:t>с</w:t>
      </w:r>
      <w:r w:rsidRPr="00FF36F7">
        <w:t xml:space="preserve">ка обвязки. Палочки </w:t>
      </w:r>
      <w:proofErr w:type="spellStart"/>
      <w:r w:rsidRPr="00FF36F7">
        <w:t>шипуем</w:t>
      </w:r>
      <w:proofErr w:type="spellEnd"/>
      <w:r w:rsidRPr="00FF36F7">
        <w:t xml:space="preserve"> мелким шипом. Перестраиваем фрезу на изготовление мелкого паза. Прогоняем </w:t>
      </w:r>
      <w:proofErr w:type="spellStart"/>
      <w:r w:rsidRPr="00FF36F7">
        <w:t>стоевые</w:t>
      </w:r>
      <w:proofErr w:type="spellEnd"/>
      <w:r w:rsidRPr="00FF36F7">
        <w:t xml:space="preserve"> нижние и палочки. Отодвигаем </w:t>
      </w:r>
      <w:proofErr w:type="gramStart"/>
      <w:r w:rsidRPr="00FF36F7">
        <w:t>направляющее</w:t>
      </w:r>
      <w:proofErr w:type="gramEnd"/>
      <w:r w:rsidRPr="00FF36F7">
        <w:t xml:space="preserve"> для изготовления </w:t>
      </w:r>
      <w:r w:rsidRPr="00FF36F7">
        <w:lastRenderedPageBreak/>
        <w:t>глубокого паза для верхних, средних и нижних брусков обвязки. Теперь настраиваем врезу и калевки и прогоняем все заготовки, за исключением филенок. Настраиваем филенчатую фр</w:t>
      </w:r>
      <w:r w:rsidRPr="00FF36F7">
        <w:t>е</w:t>
      </w:r>
      <w:r w:rsidRPr="00FF36F7">
        <w:t xml:space="preserve">зу для прогонки филенок. Кладем все заготовки по очередности на </w:t>
      </w:r>
      <w:proofErr w:type="spellStart"/>
      <w:r w:rsidRPr="00FF36F7">
        <w:t>ваймы</w:t>
      </w:r>
      <w:proofErr w:type="spellEnd"/>
      <w:r w:rsidRPr="00FF36F7">
        <w:t xml:space="preserve"> </w:t>
      </w:r>
      <w:proofErr w:type="gramStart"/>
      <w:r w:rsidRPr="00FF36F7">
        <w:t>намазываем</w:t>
      </w:r>
      <w:proofErr w:type="gramEnd"/>
      <w:r w:rsidRPr="00FF36F7">
        <w:t xml:space="preserve"> клеим и собираем, после сборки проверяем и нагелем (</w:t>
      </w:r>
      <w:proofErr w:type="spellStart"/>
      <w:r w:rsidRPr="00FF36F7">
        <w:t>шкантуем</w:t>
      </w:r>
      <w:proofErr w:type="spellEnd"/>
      <w:r w:rsidRPr="00FF36F7">
        <w:t>).</w:t>
      </w:r>
    </w:p>
    <w:p w:rsidR="00FF36F7" w:rsidRPr="00FF36F7" w:rsidRDefault="00FF36F7" w:rsidP="00FF36F7">
      <w:pPr>
        <w:shd w:val="clear" w:color="auto" w:fill="FFFFFF"/>
        <w:ind w:firstLine="709"/>
        <w:jc w:val="both"/>
      </w:pPr>
      <w:r w:rsidRPr="00FF36F7">
        <w:t>После не длительного высыхания вгоняем в окончательный размер на фуговальном станке. На шлифовальном станке шлифуем дверь, выравниваем стыки соединения и всю п</w:t>
      </w:r>
      <w:r w:rsidRPr="00FF36F7">
        <w:t>о</w:t>
      </w:r>
      <w:r w:rsidRPr="00FF36F7">
        <w:t>верхность с обеих сторон. Краскопультом наносится тонкий слой лака, зачищают мелко гу</w:t>
      </w:r>
      <w:r w:rsidRPr="00FF36F7">
        <w:t>б</w:t>
      </w:r>
      <w:r w:rsidRPr="00FF36F7">
        <w:t>кой весь ворс. Покрываем морилкой и тремя слоями лака и все готово.</w:t>
      </w:r>
    </w:p>
    <w:p w:rsidR="00FF36F7" w:rsidRPr="00FF36F7" w:rsidRDefault="00FF36F7" w:rsidP="00FF36F7">
      <w:pPr>
        <w:shd w:val="clear" w:color="auto" w:fill="FFFFFF"/>
        <w:ind w:firstLine="709"/>
        <w:jc w:val="both"/>
      </w:pPr>
    </w:p>
    <w:p w:rsidR="008E5A74" w:rsidRPr="005D60F3" w:rsidRDefault="008E5A74" w:rsidP="008E5A74">
      <w:pPr>
        <w:jc w:val="right"/>
        <w:rPr>
          <w:b/>
          <w:i/>
        </w:rPr>
      </w:pPr>
      <w:r>
        <w:rPr>
          <w:b/>
          <w:i/>
        </w:rPr>
        <w:t>Источник 3</w:t>
      </w:r>
    </w:p>
    <w:p w:rsidR="008E5A74" w:rsidRPr="00336413" w:rsidRDefault="008E5A74" w:rsidP="008E5A74">
      <w:pPr>
        <w:shd w:val="clear" w:color="auto" w:fill="FFFFFF"/>
        <w:ind w:firstLine="709"/>
        <w:jc w:val="center"/>
        <w:rPr>
          <w:b/>
        </w:rPr>
      </w:pPr>
      <w:r w:rsidRPr="00336413">
        <w:rPr>
          <w:b/>
        </w:rPr>
        <w:t>Филёнчатые полотна: особенности</w:t>
      </w:r>
    </w:p>
    <w:p w:rsidR="008E5A74" w:rsidRPr="00336413" w:rsidRDefault="008E5A74" w:rsidP="008E5A74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336413">
        <w:t>Филёнчатые двери относятся к каркасно-щитовым конструкциям. В них из деревя</w:t>
      </w:r>
      <w:r w:rsidRPr="00336413">
        <w:t>н</w:t>
      </w:r>
      <w:r w:rsidRPr="00336413">
        <w:t>ных бру</w:t>
      </w:r>
      <w:r w:rsidRPr="00336413">
        <w:t>с</w:t>
      </w:r>
      <w:r w:rsidRPr="00336413">
        <w:t>ков собирается только каркас. Заполняют его либо остеклением, либо щитовидными вста</w:t>
      </w:r>
      <w:r w:rsidRPr="00336413">
        <w:t>в</w:t>
      </w:r>
      <w:r w:rsidRPr="00336413">
        <w:t>ками небольшого формата, которые и носят название филёнки.</w:t>
      </w:r>
    </w:p>
    <w:p w:rsidR="008E5A74" w:rsidRPr="00336413" w:rsidRDefault="008E5A74" w:rsidP="008E5A74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336413">
        <w:t>Использование вставок даёт возможность избавить дверное полотно от недостатков, присущих щитовым изделиям. За счёт филёнок снижается вес изделия, его стоимость. Но самое главное – значительно улучшается вне</w:t>
      </w:r>
      <w:r w:rsidRPr="00336413">
        <w:t>ш</w:t>
      </w:r>
      <w:r w:rsidRPr="00336413">
        <w:t>ний вид полотен, которые получают при этом интересную рельефную поверхность. В данном случае, красота двери больше зависит от к</w:t>
      </w:r>
      <w:r w:rsidRPr="00336413">
        <w:t>о</w:t>
      </w:r>
      <w:r w:rsidRPr="00336413">
        <w:t>личества и формы филёнок, чем от природных каче</w:t>
      </w:r>
      <w:proofErr w:type="gramStart"/>
      <w:r w:rsidRPr="00336413">
        <w:t>ств др</w:t>
      </w:r>
      <w:proofErr w:type="gramEnd"/>
      <w:r w:rsidRPr="00336413">
        <w:t>евесины. Кстати, изготовление ф</w:t>
      </w:r>
      <w:r w:rsidRPr="00336413">
        <w:t>и</w:t>
      </w:r>
      <w:r w:rsidRPr="00336413">
        <w:t>лёнчатых дверей может и вовсе о</w:t>
      </w:r>
      <w:r w:rsidRPr="00336413">
        <w:t>б</w:t>
      </w:r>
      <w:r w:rsidRPr="00336413">
        <w:t xml:space="preserve">ходиться без неё. </w:t>
      </w:r>
    </w:p>
    <w:p w:rsidR="008E5A74" w:rsidRPr="00336413" w:rsidRDefault="008E5A74" w:rsidP="008E5A74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dr w:val="none" w:sz="0" w:space="0" w:color="auto" w:frame="1"/>
        </w:rPr>
      </w:pPr>
      <w:r w:rsidRPr="00336413">
        <w:t>Филёнчатое полотно состоит из каркаса (рамы, обвязки) и прикрепляемых к нему вставок. Все нагрузки каркас принимает на себя, поэтому он должен быть сделан так, чтобы полотну была обеспечена поперечная и продольная жёсткость, устойчивость к механич</w:t>
      </w:r>
      <w:r w:rsidRPr="00336413">
        <w:t>е</w:t>
      </w:r>
      <w:r w:rsidRPr="00336413">
        <w:t>ским воздействиям.</w:t>
      </w:r>
      <w:r w:rsidRPr="00336413">
        <w:rPr>
          <w:bdr w:val="none" w:sz="0" w:space="0" w:color="auto" w:frame="1"/>
        </w:rPr>
        <w:t xml:space="preserve"> </w:t>
      </w:r>
    </w:p>
    <w:p w:rsidR="008E5A74" w:rsidRPr="00336413" w:rsidRDefault="008E5A74" w:rsidP="008E5A74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</w:pPr>
      <w:r>
        <w:rPr>
          <w:noProof/>
        </w:rPr>
        <w:drawing>
          <wp:inline distT="0" distB="0" distL="0" distR="0">
            <wp:extent cx="5242560" cy="358902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A74" w:rsidRDefault="008E5A74" w:rsidP="008E5A74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iCs/>
        </w:rPr>
      </w:pPr>
      <w:r>
        <w:rPr>
          <w:iCs/>
        </w:rPr>
        <w:t>Рис. 1. Филенчатое полотно.</w:t>
      </w:r>
    </w:p>
    <w:p w:rsidR="008E5A74" w:rsidRPr="005D60F3" w:rsidRDefault="008E5A74" w:rsidP="008E5A74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iCs/>
        </w:rPr>
      </w:pPr>
    </w:p>
    <w:p w:rsidR="008E5A74" w:rsidRPr="00336413" w:rsidRDefault="008E5A74" w:rsidP="008E5A74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5D60F3">
        <w:rPr>
          <w:iCs/>
        </w:rPr>
        <w:t>Производство филёнчатых дверей предполагает использование для этой цели хорошо высушенной древесины, или МДФ.</w:t>
      </w:r>
      <w:r w:rsidRPr="005D60F3">
        <w:t xml:space="preserve"> Рама состоит минимум из пяти брусков, что вполне обеспечивает ей пространственную жёсткость. Два из них – это стойки, два – горизонтал</w:t>
      </w:r>
      <w:r w:rsidRPr="005D60F3">
        <w:t>ь</w:t>
      </w:r>
      <w:r w:rsidRPr="005D60F3">
        <w:t xml:space="preserve">ные элементы (нижняя и верхняя </w:t>
      </w:r>
      <w:proofErr w:type="spellStart"/>
      <w:r w:rsidRPr="005D60F3">
        <w:t>царга</w:t>
      </w:r>
      <w:proofErr w:type="spellEnd"/>
      <w:r w:rsidRPr="00336413">
        <w:t>), и одна поперечина (средник), которая отделяет нижнюю треть п</w:t>
      </w:r>
      <w:r w:rsidRPr="00336413">
        <w:t>о</w:t>
      </w:r>
      <w:r w:rsidRPr="00336413">
        <w:t>лотна, либо делит его пополам.</w:t>
      </w:r>
    </w:p>
    <w:p w:rsidR="008E5A74" w:rsidRPr="00336413" w:rsidRDefault="008E5A74" w:rsidP="008E5A74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336413">
        <w:lastRenderedPageBreak/>
        <w:t xml:space="preserve">Одним из вариантов каркасно-щитовых дверей являются </w:t>
      </w:r>
      <w:proofErr w:type="spellStart"/>
      <w:r w:rsidRPr="00336413">
        <w:t>царговые</w:t>
      </w:r>
      <w:proofErr w:type="spellEnd"/>
      <w:r w:rsidRPr="00336413">
        <w:t xml:space="preserve"> конструкции. В них </w:t>
      </w:r>
      <w:proofErr w:type="spellStart"/>
      <w:r w:rsidRPr="00336413">
        <w:t>царги</w:t>
      </w:r>
      <w:proofErr w:type="spellEnd"/>
      <w:r w:rsidRPr="00336413">
        <w:t xml:space="preserve"> являются не только элементами обвязки, но и заполнения. То есть, из них полн</w:t>
      </w:r>
      <w:r w:rsidRPr="00336413">
        <w:t>о</w:t>
      </w:r>
      <w:r w:rsidRPr="00336413">
        <w:t xml:space="preserve">стью набирается полотно. </w:t>
      </w:r>
      <w:proofErr w:type="spellStart"/>
      <w:r w:rsidRPr="00336413">
        <w:t>Царги</w:t>
      </w:r>
      <w:proofErr w:type="spellEnd"/>
      <w:r w:rsidRPr="00336413">
        <w:t xml:space="preserve"> в филёнчатых дверях – это только элементы каркаса (о</w:t>
      </w:r>
      <w:r w:rsidRPr="00336413">
        <w:t>б</w:t>
      </w:r>
      <w:r w:rsidRPr="00336413">
        <w:t>кладка), в которых предусмотрены п</w:t>
      </w:r>
      <w:r w:rsidRPr="00336413">
        <w:t>а</w:t>
      </w:r>
      <w:r w:rsidRPr="00336413">
        <w:t>зы для соединения с филёнками.</w:t>
      </w:r>
    </w:p>
    <w:p w:rsidR="008E5A74" w:rsidRPr="00336413" w:rsidRDefault="008E5A74" w:rsidP="008E5A74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336413">
        <w:t xml:space="preserve">Стыковка этих деталей производится только шиповым способом или нагелями, что уберегает изделие от температурных деформаций. Вам может показаться, что </w:t>
      </w:r>
      <w:proofErr w:type="spellStart"/>
      <w:r w:rsidRPr="00336413">
        <w:t>бесклеевые</w:t>
      </w:r>
      <w:proofErr w:type="spellEnd"/>
      <w:r w:rsidRPr="00336413">
        <w:t xml:space="preserve"> с</w:t>
      </w:r>
      <w:r w:rsidRPr="00336413">
        <w:t>о</w:t>
      </w:r>
      <w:r w:rsidRPr="00336413">
        <w:t>единения ненадёжны, но это, поверьте, совсем не так. Сама филёнка никаких нагрузок не несёт, а выполняет лишь декоративную роль – и всё-таки она достаточно прочна, так как имеет толщ</w:t>
      </w:r>
      <w:r w:rsidRPr="00336413">
        <w:t>и</w:t>
      </w:r>
      <w:r w:rsidRPr="00336413">
        <w:t>ну не меньше 18 мм.</w:t>
      </w:r>
    </w:p>
    <w:p w:rsidR="008E5A74" w:rsidRPr="00336413" w:rsidRDefault="008E5A74" w:rsidP="008E5A74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336413">
        <w:t>Так как филёнка – это профильное изделие, которое может иметь не только прям</w:t>
      </w:r>
      <w:r w:rsidRPr="00336413">
        <w:t>о</w:t>
      </w:r>
      <w:r w:rsidRPr="00336413">
        <w:t>угольную, но и кр</w:t>
      </w:r>
      <w:r w:rsidRPr="00336413">
        <w:t>и</w:t>
      </w:r>
      <w:r w:rsidRPr="00336413">
        <w:t>волинейную конфигурацию, то понятно, что сложность исполнения двери зависит от количества вставок. Это не может не влиять и на стоимость изделия: у бюдже</w:t>
      </w:r>
      <w:r w:rsidRPr="00336413">
        <w:t>т</w:t>
      </w:r>
      <w:r w:rsidRPr="00336413">
        <w:t>ных изделий максимум одна-две филёнки, в дорогих вариантах межкомнатных дверей, их может быть шесть, или даже восемь. Ну а дизайны входных дверей, нередко предусматрив</w:t>
      </w:r>
      <w:r w:rsidRPr="00336413">
        <w:t>а</w:t>
      </w:r>
      <w:r w:rsidRPr="00336413">
        <w:t>ют и вдвое большее их количество.</w:t>
      </w:r>
    </w:p>
    <w:p w:rsidR="008E5A74" w:rsidRPr="00336413" w:rsidRDefault="008E5A74" w:rsidP="008E5A74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</w:rPr>
      </w:pPr>
      <w:r w:rsidRPr="00336413">
        <w:rPr>
          <w:rStyle w:val="a8"/>
          <w:b w:val="0"/>
          <w:bdr w:val="none" w:sz="0" w:space="0" w:color="auto" w:frame="1"/>
        </w:rPr>
        <w:t>Современное оборудование, используемое на фабриках по производству дверей, по</w:t>
      </w:r>
      <w:r w:rsidRPr="00336413">
        <w:rPr>
          <w:rStyle w:val="a8"/>
          <w:b w:val="0"/>
          <w:bdr w:val="none" w:sz="0" w:space="0" w:color="auto" w:frame="1"/>
        </w:rPr>
        <w:t>з</w:t>
      </w:r>
      <w:r w:rsidRPr="00336413">
        <w:rPr>
          <w:rStyle w:val="a8"/>
          <w:b w:val="0"/>
          <w:bdr w:val="none" w:sz="0" w:space="0" w:color="auto" w:frame="1"/>
        </w:rPr>
        <w:t>воляет соединять шпон с основой очень надёжно, так что можно быть уверенными, что со временем ничего не отклеи</w:t>
      </w:r>
      <w:r w:rsidRPr="00336413">
        <w:rPr>
          <w:rStyle w:val="a8"/>
          <w:b w:val="0"/>
          <w:bdr w:val="none" w:sz="0" w:space="0" w:color="auto" w:frame="1"/>
        </w:rPr>
        <w:t>т</w:t>
      </w:r>
      <w:r w:rsidRPr="00336413">
        <w:rPr>
          <w:rStyle w:val="a8"/>
          <w:b w:val="0"/>
          <w:bdr w:val="none" w:sz="0" w:space="0" w:color="auto" w:frame="1"/>
        </w:rPr>
        <w:t>ся.</w:t>
      </w:r>
    </w:p>
    <w:p w:rsidR="008E5A74" w:rsidRDefault="008E5A74" w:rsidP="008E5A74">
      <w:pPr>
        <w:shd w:val="clear" w:color="auto" w:fill="FFFFFF"/>
        <w:ind w:firstLine="709"/>
        <w:jc w:val="center"/>
        <w:rPr>
          <w:b/>
        </w:rPr>
      </w:pPr>
    </w:p>
    <w:p w:rsidR="008E5A74" w:rsidRPr="00336413" w:rsidRDefault="008E5A74" w:rsidP="008E5A74">
      <w:pPr>
        <w:shd w:val="clear" w:color="auto" w:fill="FFFFFF"/>
        <w:ind w:firstLine="709"/>
        <w:jc w:val="center"/>
        <w:rPr>
          <w:b/>
        </w:rPr>
      </w:pPr>
      <w:r w:rsidRPr="00336413">
        <w:rPr>
          <w:b/>
        </w:rPr>
        <w:t>Организация производственного процесса</w:t>
      </w:r>
    </w:p>
    <w:p w:rsidR="008E5A74" w:rsidRPr="00336413" w:rsidRDefault="008E5A74" w:rsidP="008E5A74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336413">
        <w:t>Дверные полотна щитового типа, собирают из срощенных сосновых брусков, а это не только утяжеляет дверь, но и увеличивает расход материала. Использование таких элеме</w:t>
      </w:r>
      <w:r w:rsidRPr="00336413">
        <w:t>н</w:t>
      </w:r>
      <w:r w:rsidRPr="00336413">
        <w:t>тов, как филёнки, позволяет максимально упростить и удешевить процесс, поэтому произв</w:t>
      </w:r>
      <w:r w:rsidRPr="00336413">
        <w:t>о</w:t>
      </w:r>
      <w:r w:rsidRPr="00336413">
        <w:t>дители, особенно начинающие, делают основную ставку именно на филёнчатые двери.</w:t>
      </w:r>
    </w:p>
    <w:p w:rsidR="008E5A74" w:rsidRPr="00336413" w:rsidRDefault="008E5A74" w:rsidP="008E5A74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336413">
        <w:t>Если вы решили наладить производство дверей в качестве малого бизнеса, то инфо</w:t>
      </w:r>
      <w:r w:rsidRPr="00336413">
        <w:t>р</w:t>
      </w:r>
      <w:r w:rsidRPr="00336413">
        <w:t xml:space="preserve">мация, которую мы предлагаем в данной статье, будет для вас хорошей </w:t>
      </w:r>
      <w:proofErr w:type="gramStart"/>
      <w:r w:rsidRPr="00336413">
        <w:t>подмогой</w:t>
      </w:r>
      <w:proofErr w:type="gramEnd"/>
      <w:r w:rsidRPr="00336413">
        <w:t>. Конечно, одними бытовыми столя</w:t>
      </w:r>
      <w:r w:rsidRPr="00336413">
        <w:t>р</w:t>
      </w:r>
      <w:r w:rsidRPr="00336413">
        <w:t>ными инструментами тут не обойтись.</w:t>
      </w:r>
    </w:p>
    <w:p w:rsidR="008E5A74" w:rsidRPr="00336413" w:rsidRDefault="008E5A74" w:rsidP="008E5A74">
      <w:pPr>
        <w:jc w:val="center"/>
        <w:textAlignment w:val="baseline"/>
        <w:rPr>
          <w:bdr w:val="none" w:sz="0" w:space="0" w:color="auto" w:frame="1"/>
        </w:rPr>
      </w:pPr>
      <w:r>
        <w:rPr>
          <w:noProof/>
          <w:bdr w:val="none" w:sz="0" w:space="0" w:color="auto" w:frame="1"/>
        </w:rPr>
        <w:drawing>
          <wp:inline distT="0" distB="0" distL="0" distR="0">
            <wp:extent cx="3619500" cy="1672590"/>
            <wp:effectExtent l="0" t="0" r="0" b="3810"/>
            <wp:docPr id="31" name="Рисунок 31" descr="Раскроечный станок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Раскроечный станок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67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A74" w:rsidRDefault="008E5A74" w:rsidP="008E5A74">
      <w:pPr>
        <w:jc w:val="center"/>
        <w:textAlignment w:val="baseline"/>
      </w:pPr>
      <w:r w:rsidRPr="00336413">
        <w:t>Рис.</w:t>
      </w:r>
      <w:r>
        <w:t xml:space="preserve"> 2.</w:t>
      </w:r>
      <w:r w:rsidRPr="00336413">
        <w:t xml:space="preserve"> </w:t>
      </w:r>
      <w:proofErr w:type="spellStart"/>
      <w:r w:rsidRPr="00336413">
        <w:t>Раскроечный</w:t>
      </w:r>
      <w:proofErr w:type="spellEnd"/>
      <w:r w:rsidRPr="00336413">
        <w:t xml:space="preserve"> станок</w:t>
      </w:r>
      <w:r>
        <w:t>.</w:t>
      </w:r>
    </w:p>
    <w:p w:rsidR="008E5A74" w:rsidRPr="00336413" w:rsidRDefault="008E5A74" w:rsidP="008E5A74">
      <w:pPr>
        <w:jc w:val="center"/>
        <w:textAlignment w:val="baseline"/>
      </w:pPr>
    </w:p>
    <w:p w:rsidR="008E5A74" w:rsidRPr="00336413" w:rsidRDefault="008E5A74" w:rsidP="008E5A74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336413">
        <w:t>Как минимум, тут нужна циркулярная пила, фрезер, и станок форматно-</w:t>
      </w:r>
      <w:proofErr w:type="spellStart"/>
      <w:r w:rsidRPr="00336413">
        <w:t>раскроечный</w:t>
      </w:r>
      <w:proofErr w:type="spellEnd"/>
      <w:r w:rsidRPr="00336413">
        <w:t>, основными функциями которого является формирование идеально ровного реза. По внешн</w:t>
      </w:r>
      <w:r w:rsidRPr="00336413">
        <w:t>е</w:t>
      </w:r>
      <w:r w:rsidRPr="00336413">
        <w:t>му в</w:t>
      </w:r>
      <w:r w:rsidRPr="00336413">
        <w:t>и</w:t>
      </w:r>
      <w:r w:rsidRPr="00336413">
        <w:t>ду он напоминает пилораму, но там пиломатериал свободно движется, а здесь жёстко зафиксирован относительно р</w:t>
      </w:r>
      <w:r w:rsidRPr="00336413">
        <w:t>е</w:t>
      </w:r>
      <w:r w:rsidRPr="00336413">
        <w:t>жущих поверхностей.</w:t>
      </w:r>
    </w:p>
    <w:p w:rsidR="008E5A74" w:rsidRDefault="008E5A74" w:rsidP="008E5A74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336413">
        <w:t>Подобное оборудование оснащено быстрореагирующими механизмами, и при работе с ним важно не забывать о технике безопасности. Не следует начинать работу на станке, или пользоваться ручным в</w:t>
      </w:r>
      <w:r w:rsidRPr="00336413">
        <w:t>а</w:t>
      </w:r>
      <w:r w:rsidRPr="00336413">
        <w:t>риантом того же фрезера или торцовочной пилы, если вы не изучили его устройство, правил эксплу</w:t>
      </w:r>
      <w:r w:rsidRPr="00336413">
        <w:t>а</w:t>
      </w:r>
      <w:r w:rsidRPr="00336413">
        <w:t>тации, не убедились в его исправности.</w:t>
      </w:r>
    </w:p>
    <w:p w:rsidR="008E5A74" w:rsidRPr="00336413" w:rsidRDefault="008E5A74" w:rsidP="008E5A74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336413">
        <w:t>Когда речь идёт об изготовлении одной или нескольких дверей для себя, можно п</w:t>
      </w:r>
      <w:r w:rsidRPr="00336413">
        <w:t>о</w:t>
      </w:r>
      <w:r w:rsidRPr="00336413">
        <w:t xml:space="preserve">пробовать обойтись верстаком, </w:t>
      </w:r>
      <w:proofErr w:type="spellStart"/>
      <w:r w:rsidRPr="00336413">
        <w:t>стуслом</w:t>
      </w:r>
      <w:proofErr w:type="spellEnd"/>
      <w:r w:rsidRPr="00336413">
        <w:t xml:space="preserve">, ножовкой и стамеской, но без фрезера, хотя бы и ручного, красивую филёнку сделать не получится. Кстати, наклеить на поверхность </w:t>
      </w:r>
      <w:proofErr w:type="spellStart"/>
      <w:r w:rsidRPr="00336413">
        <w:t>ламин</w:t>
      </w:r>
      <w:r w:rsidRPr="00336413">
        <w:t>а</w:t>
      </w:r>
      <w:r w:rsidRPr="00336413">
        <w:t>тин</w:t>
      </w:r>
      <w:proofErr w:type="spellEnd"/>
      <w:r w:rsidRPr="00336413">
        <w:t>, или шпон, тоже можно вручную, и при желании вы легко найдёте обучающий видеор</w:t>
      </w:r>
      <w:r w:rsidRPr="00336413">
        <w:t>о</w:t>
      </w:r>
      <w:r w:rsidRPr="00336413">
        <w:t>лик.</w:t>
      </w:r>
    </w:p>
    <w:p w:rsidR="008E5A74" w:rsidRPr="00336413" w:rsidRDefault="008E5A74" w:rsidP="008E5A74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</w:p>
    <w:p w:rsidR="008E5A74" w:rsidRPr="00336413" w:rsidRDefault="008E5A74" w:rsidP="008E5A74">
      <w:pPr>
        <w:jc w:val="center"/>
        <w:textAlignment w:val="baseline"/>
        <w:rPr>
          <w:bdr w:val="none" w:sz="0" w:space="0" w:color="auto" w:frame="1"/>
        </w:rPr>
      </w:pPr>
      <w:r>
        <w:rPr>
          <w:noProof/>
          <w:bdr w:val="none" w:sz="0" w:space="0" w:color="auto" w:frame="1"/>
        </w:rPr>
        <w:lastRenderedPageBreak/>
        <w:drawing>
          <wp:inline distT="0" distB="0" distL="0" distR="0">
            <wp:extent cx="3539490" cy="1912620"/>
            <wp:effectExtent l="0" t="0" r="3810" b="0"/>
            <wp:docPr id="30" name="Рисунок 30" descr="Нарезка пазов фрезером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Нарезка пазов фрезером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49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A74" w:rsidRDefault="008E5A74" w:rsidP="008E5A74">
      <w:pPr>
        <w:jc w:val="center"/>
        <w:textAlignment w:val="baseline"/>
      </w:pPr>
      <w:r w:rsidRPr="00336413">
        <w:rPr>
          <w:bdr w:val="none" w:sz="0" w:space="0" w:color="auto" w:frame="1"/>
        </w:rPr>
        <w:t>Рис.</w:t>
      </w:r>
      <w:r>
        <w:rPr>
          <w:bdr w:val="none" w:sz="0" w:space="0" w:color="auto" w:frame="1"/>
        </w:rPr>
        <w:t xml:space="preserve"> 3.</w:t>
      </w:r>
      <w:r w:rsidRPr="00336413">
        <w:rPr>
          <w:bdr w:val="none" w:sz="0" w:space="0" w:color="auto" w:frame="1"/>
        </w:rPr>
        <w:t xml:space="preserve"> </w:t>
      </w:r>
      <w:r w:rsidRPr="00336413">
        <w:t>Нарезка пазов фрезером</w:t>
      </w:r>
      <w:r>
        <w:t>.</w:t>
      </w:r>
    </w:p>
    <w:p w:rsidR="008E5A74" w:rsidRPr="00336413" w:rsidRDefault="008E5A74" w:rsidP="008E5A74">
      <w:pPr>
        <w:jc w:val="center"/>
        <w:textAlignment w:val="baseline"/>
      </w:pPr>
    </w:p>
    <w:p w:rsidR="008E5A74" w:rsidRPr="00336413" w:rsidRDefault="008E5A74" w:rsidP="008E5A74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336413">
        <w:t>Как собирают полотно. Рама филёнчатой двери собирается минимум из пяти брусков, а пр</w:t>
      </w:r>
      <w:r w:rsidRPr="00336413">
        <w:t>о</w:t>
      </w:r>
      <w:r w:rsidRPr="00336413">
        <w:t>светы между ними заполняются филёнками.</w:t>
      </w:r>
    </w:p>
    <w:p w:rsidR="008E5A74" w:rsidRPr="00336413" w:rsidRDefault="008E5A74" w:rsidP="008E5A74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336413">
        <w:t>А вообще, количество вставок зависит от промежуточных поперечин или стоек. Они как бы расчерчивают плоскость полотна на прямоугольники, и чем их больше, тем мельче по разм</w:t>
      </w:r>
      <w:r w:rsidRPr="00336413">
        <w:t>е</w:t>
      </w:r>
      <w:r w:rsidRPr="00336413">
        <w:t>ру будут филёнки.</w:t>
      </w:r>
    </w:p>
    <w:p w:rsidR="008E5A74" w:rsidRPr="00336413" w:rsidRDefault="008E5A74" w:rsidP="008E5A74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336413">
        <w:t>Количество вставных элементов при этом тоже увеличивается. На представленном ниже примере, вы видите, что у дверей не один средник, а два, что дало возможность пред</w:t>
      </w:r>
      <w:r w:rsidRPr="00336413">
        <w:t>у</w:t>
      </w:r>
      <w:r w:rsidRPr="00336413">
        <w:t>смотреть дополнительную вставку. Как видите, и остеклённая, и неостеклённая двери пр</w:t>
      </w:r>
      <w:r w:rsidRPr="00336413">
        <w:t>и</w:t>
      </w:r>
      <w:r w:rsidRPr="00336413">
        <w:t>обр</w:t>
      </w:r>
      <w:r w:rsidRPr="00336413">
        <w:t>е</w:t>
      </w:r>
      <w:r w:rsidRPr="00336413">
        <w:t>тают при этом более элегантный внешний вид.</w:t>
      </w:r>
    </w:p>
    <w:p w:rsidR="008E5A74" w:rsidRPr="00336413" w:rsidRDefault="008E5A74" w:rsidP="008E5A74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336413">
        <w:t xml:space="preserve"> К производству филёнок приступают только после того, как все заготовки для наружной обвязки каркаса изготовлены, а сам он частично собран. Собственно говоря, в первую очередь соединяют одну стойку с порожным и верхним профилем. Во избежание о</w:t>
      </w:r>
      <w:r w:rsidRPr="00336413">
        <w:t>т</w:t>
      </w:r>
      <w:r w:rsidRPr="00336413">
        <w:t>клонений в ра</w:t>
      </w:r>
      <w:r w:rsidRPr="00336413">
        <w:t>з</w:t>
      </w:r>
      <w:r w:rsidRPr="00336413">
        <w:t>мерах, средники нарезают после замера, по факту.</w:t>
      </w:r>
    </w:p>
    <w:p w:rsidR="008E5A74" w:rsidRPr="00336413" w:rsidRDefault="008E5A74" w:rsidP="008E5A74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336413">
        <w:t>Сначала отрезают брусок нужной длины, и нарезают на его торце шип, чтобы можно было установить его в паз рамы. Далее делают примерку: вставив средник в рамку, делают по уровню карандашную отметку, и только тогда нарезают шип на втором торце. Чем бол</w:t>
      </w:r>
      <w:r w:rsidRPr="00336413">
        <w:t>ь</w:t>
      </w:r>
      <w:r w:rsidRPr="00336413">
        <w:t>ше филёнок будет на полотне, тем больше средников придётся установить.</w:t>
      </w:r>
    </w:p>
    <w:p w:rsidR="008E5A74" w:rsidRPr="00336413" w:rsidRDefault="008E5A74" w:rsidP="008E5A74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336413">
        <w:t>Горизонтальные элементы всегда по длине соответствуют ширине двери. Если нужно установить промежуточные стоечки, то их длина равна расстоянию между двумя попере</w:t>
      </w:r>
      <w:r w:rsidRPr="00336413">
        <w:t>ч</w:t>
      </w:r>
      <w:r w:rsidRPr="00336413">
        <w:t>ными средниками. Порядок сборки по умолчанию всегда такой: сначала ставятся более крупные элементы, а потом более мелкие. После того, как внутренность полотна будет з</w:t>
      </w:r>
      <w:r w:rsidRPr="00336413">
        <w:t>а</w:t>
      </w:r>
      <w:r w:rsidRPr="00336413">
        <w:t xml:space="preserve">полнена, её закрывают второй </w:t>
      </w:r>
      <w:proofErr w:type="spellStart"/>
      <w:r w:rsidRPr="00336413">
        <w:t>стоевой</w:t>
      </w:r>
      <w:proofErr w:type="spellEnd"/>
      <w:r w:rsidRPr="00336413">
        <w:t xml:space="preserve"> деталью.</w:t>
      </w:r>
    </w:p>
    <w:p w:rsidR="008E5A74" w:rsidRPr="00336413" w:rsidRDefault="008E5A74" w:rsidP="008E5A74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336413">
        <w:t>Размеры будущих филёнок замеряются также по факту – после того, как на каркас п</w:t>
      </w:r>
      <w:r w:rsidRPr="00336413">
        <w:t>о</w:t>
      </w:r>
      <w:r w:rsidRPr="00336413">
        <w:t>лотна установлены горизонтальные средники. Если на полотне предусмотрено несколько одинаковых филёнок, то лучше всего отрезать шаблонную рейку и ориентироваться при з</w:t>
      </w:r>
      <w:r w:rsidRPr="00336413">
        <w:t>а</w:t>
      </w:r>
      <w:r w:rsidRPr="00336413">
        <w:t>мерах на неё.</w:t>
      </w:r>
    </w:p>
    <w:p w:rsidR="008E5A74" w:rsidRPr="00336413" w:rsidRDefault="008E5A74" w:rsidP="008E5A74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336413">
        <w:t>Отрезая её, нужно уменьшить величину на 5-6 мм, чтобы дать рейке свободно дв</w:t>
      </w:r>
      <w:r w:rsidRPr="00336413">
        <w:t>и</w:t>
      </w:r>
      <w:r w:rsidRPr="00336413">
        <w:t>гаться в каркасе, не упираясь в обвязку. Однако при движении шаблонная рейка не должна выходить из пазов. Таким образом, при температурном расширении готового полотна, его детали см</w:t>
      </w:r>
      <w:r w:rsidRPr="00336413">
        <w:t>о</w:t>
      </w:r>
      <w:r w:rsidRPr="00336413">
        <w:t>гут свободно смещаться, и можно избежать деформации.</w:t>
      </w:r>
    </w:p>
    <w:p w:rsidR="008E5A74" w:rsidRPr="00336413" w:rsidRDefault="008E5A74" w:rsidP="008E5A74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336413">
        <w:t xml:space="preserve">Изготовление шаблона филёнки. Его вырезают из куска </w:t>
      </w:r>
      <w:proofErr w:type="spellStart"/>
      <w:r w:rsidRPr="00336413">
        <w:t>оргалита</w:t>
      </w:r>
      <w:proofErr w:type="spellEnd"/>
      <w:r w:rsidRPr="00336413">
        <w:t>, или фанерки, пр</w:t>
      </w:r>
      <w:r w:rsidRPr="00336413">
        <w:t>и</w:t>
      </w:r>
      <w:r w:rsidRPr="00336413">
        <w:t>меряют в ячейку каркаса полотна, и только потом приступают к изготовлению самой филё</w:t>
      </w:r>
      <w:r w:rsidRPr="00336413">
        <w:t>н</w:t>
      </w:r>
      <w:r w:rsidRPr="00336413">
        <w:t>ки. Нал</w:t>
      </w:r>
      <w:r w:rsidRPr="00336413">
        <w:t>и</w:t>
      </w:r>
      <w:r w:rsidRPr="00336413">
        <w:t>чие хорошо выверенного шаблона упростит процесс вырезания филёнок, сократит время, которое понадобилось бы для многократных замеров и подгонки. И чем сложнее форма фил</w:t>
      </w:r>
      <w:r w:rsidRPr="00336413">
        <w:t>ё</w:t>
      </w:r>
      <w:r w:rsidRPr="00336413">
        <w:t>нок, тем ценнее шаблон.</w:t>
      </w:r>
    </w:p>
    <w:p w:rsidR="008E5A74" w:rsidRPr="00336413" w:rsidRDefault="008E5A74" w:rsidP="008E5A74">
      <w:pPr>
        <w:jc w:val="center"/>
        <w:textAlignment w:val="baseline"/>
        <w:rPr>
          <w:bdr w:val="none" w:sz="0" w:space="0" w:color="auto" w:frame="1"/>
        </w:rPr>
      </w:pPr>
      <w:r>
        <w:rPr>
          <w:noProof/>
          <w:bdr w:val="none" w:sz="0" w:space="0" w:color="auto" w:frame="1"/>
        </w:rPr>
        <w:lastRenderedPageBreak/>
        <w:drawing>
          <wp:inline distT="0" distB="0" distL="0" distR="0">
            <wp:extent cx="2575560" cy="1455420"/>
            <wp:effectExtent l="0" t="0" r="0" b="0"/>
            <wp:docPr id="29" name="Рисунок 29" descr="Нарезка декоративного профиля на филёнке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Нарезка декоративного профиля на филёнке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A74" w:rsidRPr="00336413" w:rsidRDefault="008E5A74" w:rsidP="008E5A74">
      <w:pPr>
        <w:jc w:val="center"/>
        <w:textAlignment w:val="baseline"/>
      </w:pPr>
      <w:r w:rsidRPr="00336413">
        <w:rPr>
          <w:bdr w:val="none" w:sz="0" w:space="0" w:color="auto" w:frame="1"/>
        </w:rPr>
        <w:t xml:space="preserve">Рис. </w:t>
      </w:r>
      <w:r>
        <w:t>4.</w:t>
      </w:r>
      <w:r w:rsidRPr="00336413">
        <w:t xml:space="preserve"> Нарезка декоративного профиля на филёнке</w:t>
      </w:r>
      <w:r>
        <w:t>.</w:t>
      </w:r>
    </w:p>
    <w:p w:rsidR="008E5A74" w:rsidRPr="00336413" w:rsidRDefault="008E5A74" w:rsidP="008E5A74">
      <w:pPr>
        <w:jc w:val="both"/>
        <w:textAlignment w:val="baseline"/>
      </w:pPr>
    </w:p>
    <w:p w:rsidR="008E5A74" w:rsidRPr="00336413" w:rsidRDefault="008E5A74" w:rsidP="008E5A74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336413">
        <w:t>После того, как вырезана заготовка под филёнку, наступает самый ответственный м</w:t>
      </w:r>
      <w:r w:rsidRPr="00336413">
        <w:t>о</w:t>
      </w:r>
      <w:r w:rsidRPr="00336413">
        <w:t xml:space="preserve">мент. Ведь это профильное изделие, которое и составляет всю красоту филёнчатой двери. Этот самый профиль называется </w:t>
      </w:r>
      <w:proofErr w:type="spellStart"/>
      <w:r w:rsidRPr="00336413">
        <w:t>фигарейным</w:t>
      </w:r>
      <w:proofErr w:type="spellEnd"/>
      <w:r w:rsidRPr="00336413">
        <w:t xml:space="preserve"> полем, и чтобы его нарезать, нужна специал</w:t>
      </w:r>
      <w:r w:rsidRPr="00336413">
        <w:t>ь</w:t>
      </w:r>
      <w:r w:rsidRPr="00336413">
        <w:t>ная насадка на фрезу. Варианты о</w:t>
      </w:r>
      <w:r w:rsidRPr="00336413">
        <w:t>б</w:t>
      </w:r>
      <w:r w:rsidRPr="00336413">
        <w:t>работки торцов этой детали могут быть разными, после чего кромки будут иметь различный профиль.</w:t>
      </w:r>
    </w:p>
    <w:p w:rsidR="008E5A74" w:rsidRPr="00336413" w:rsidRDefault="008E5A74" w:rsidP="008E5A74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336413">
        <w:t>Суть обработки заключается в том, чтобы толстые прямоугольные торцы детали пр</w:t>
      </w:r>
      <w:r w:rsidRPr="00336413">
        <w:t>е</w:t>
      </w:r>
      <w:r w:rsidRPr="00336413">
        <w:t xml:space="preserve">вратить в изящные гребни, называемые </w:t>
      </w:r>
      <w:proofErr w:type="spellStart"/>
      <w:r w:rsidRPr="00336413">
        <w:t>фигареями</w:t>
      </w:r>
      <w:proofErr w:type="spellEnd"/>
      <w:r w:rsidRPr="00336413">
        <w:t>, к</w:t>
      </w:r>
      <w:r w:rsidRPr="00336413">
        <w:t>о</w:t>
      </w:r>
      <w:r w:rsidRPr="00336413">
        <w:t>торые легко войдут в пазы обвязки. В процессе фрезерования, с торцов заготовки снимается объёмная часть, в результате чего кромки уто</w:t>
      </w:r>
      <w:r w:rsidRPr="00336413">
        <w:t>н</w:t>
      </w:r>
      <w:r w:rsidRPr="00336413">
        <w:t>чаются.</w:t>
      </w:r>
    </w:p>
    <w:p w:rsidR="008E5A74" w:rsidRPr="00336413" w:rsidRDefault="008E5A74" w:rsidP="008E5A74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336413">
        <w:t xml:space="preserve">Их </w:t>
      </w:r>
      <w:proofErr w:type="spellStart"/>
      <w:r w:rsidRPr="00336413">
        <w:t>подшлифовывают</w:t>
      </w:r>
      <w:proofErr w:type="spellEnd"/>
      <w:r w:rsidRPr="00336413">
        <w:t xml:space="preserve">, вставляют филёнку в каркас, а затем прижимают калевками, похожими на </w:t>
      </w:r>
      <w:proofErr w:type="spellStart"/>
      <w:r w:rsidRPr="00336413">
        <w:t>штапик</w:t>
      </w:r>
      <w:proofErr w:type="spellEnd"/>
      <w:r w:rsidRPr="00336413">
        <w:t>. В заключение, с изделия удаляют пыль, полотно грунтуют и прист</w:t>
      </w:r>
      <w:r w:rsidRPr="00336413">
        <w:t>у</w:t>
      </w:r>
      <w:r w:rsidRPr="00336413">
        <w:t>пают к финишной отделке.</w:t>
      </w:r>
    </w:p>
    <w:p w:rsidR="008E5A74" w:rsidRPr="00336413" w:rsidRDefault="008E5A74" w:rsidP="008E5A74">
      <w:pPr>
        <w:ind w:left="1701"/>
        <w:jc w:val="both"/>
        <w:rPr>
          <w:i/>
          <w:sz w:val="20"/>
          <w:szCs w:val="20"/>
        </w:rPr>
      </w:pPr>
    </w:p>
    <w:p w:rsidR="008E5A74" w:rsidRPr="00336413" w:rsidRDefault="008E5A74" w:rsidP="008E5A74">
      <w:pPr>
        <w:ind w:left="1701"/>
        <w:jc w:val="both"/>
        <w:rPr>
          <w:i/>
          <w:sz w:val="20"/>
          <w:szCs w:val="20"/>
        </w:rPr>
      </w:pPr>
      <w:r w:rsidRPr="00336413">
        <w:rPr>
          <w:i/>
          <w:sz w:val="20"/>
          <w:szCs w:val="20"/>
        </w:rPr>
        <w:t xml:space="preserve">Использованы материалы источника: </w:t>
      </w:r>
    </w:p>
    <w:p w:rsidR="008E5A74" w:rsidRPr="00336413" w:rsidRDefault="008E5A74" w:rsidP="008E5A74">
      <w:pPr>
        <w:ind w:left="1701"/>
        <w:jc w:val="both"/>
        <w:rPr>
          <w:sz w:val="20"/>
          <w:szCs w:val="20"/>
        </w:rPr>
      </w:pPr>
      <w:hyperlink r:id="rId59" w:history="1">
        <w:r w:rsidRPr="00336413">
          <w:rPr>
            <w:rStyle w:val="a7"/>
            <w:sz w:val="20"/>
            <w:szCs w:val="20"/>
          </w:rPr>
          <w:t>https://sdelaidver.com/izgotovlenie/proizvodstvo-filenchatyh-dverej-376</w:t>
        </w:r>
      </w:hyperlink>
    </w:p>
    <w:p w:rsidR="003E2593" w:rsidRDefault="003E2593" w:rsidP="00FF36F7">
      <w:pPr>
        <w:jc w:val="both"/>
        <w:rPr>
          <w:b/>
        </w:rPr>
      </w:pPr>
      <w:bookmarkStart w:id="0" w:name="_GoBack"/>
      <w:bookmarkEnd w:id="0"/>
    </w:p>
    <w:p w:rsidR="00FF36F7" w:rsidRPr="00FF36F7" w:rsidRDefault="00FF36F7" w:rsidP="00FF36F7">
      <w:pPr>
        <w:jc w:val="both"/>
        <w:rPr>
          <w:b/>
        </w:rPr>
      </w:pPr>
    </w:p>
    <w:p w:rsidR="00F360E1" w:rsidRPr="00FF36F7" w:rsidRDefault="00FF36F7" w:rsidP="00FF36F7">
      <w:pPr>
        <w:shd w:val="clear" w:color="auto" w:fill="FFFFFF"/>
        <w:rPr>
          <w:bCs/>
          <w:u w:val="single"/>
        </w:rPr>
      </w:pPr>
      <w:r w:rsidRPr="00FF36F7">
        <w:rPr>
          <w:bCs/>
          <w:u w:val="single"/>
        </w:rPr>
        <w:t>Инструмент проверки</w:t>
      </w:r>
    </w:p>
    <w:p w:rsidR="00FF36F7" w:rsidRPr="00FF36F7" w:rsidRDefault="00FF36F7" w:rsidP="00FF36F7">
      <w:pPr>
        <w:shd w:val="clear" w:color="auto" w:fill="FFFFFF"/>
        <w:rPr>
          <w:bCs/>
          <w:sz w:val="10"/>
          <w:szCs w:val="10"/>
          <w:u w:val="single"/>
        </w:rPr>
      </w:pPr>
    </w:p>
    <w:p w:rsidR="00F360E1" w:rsidRPr="00FF36F7" w:rsidRDefault="00F360E1" w:rsidP="00FF36F7">
      <w:pPr>
        <w:shd w:val="clear" w:color="auto" w:fill="FFFFFF"/>
        <w:ind w:left="540"/>
        <w:jc w:val="center"/>
        <w:rPr>
          <w:b/>
          <w:bCs/>
        </w:rPr>
      </w:pPr>
      <w:r w:rsidRPr="00FF36F7">
        <w:rPr>
          <w:b/>
          <w:bCs/>
        </w:rPr>
        <w:t>Технологическая карта на изготовление двери филенчатой конструкции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11"/>
        <w:gridCol w:w="3345"/>
        <w:gridCol w:w="2349"/>
        <w:gridCol w:w="2349"/>
      </w:tblGrid>
      <w:tr w:rsidR="00FF36F7" w:rsidRPr="00FF36F7" w:rsidTr="00FF36F7">
        <w:trPr>
          <w:tblHeader/>
        </w:trPr>
        <w:tc>
          <w:tcPr>
            <w:tcW w:w="1610" w:type="dxa"/>
          </w:tcPr>
          <w:p w:rsidR="00171B59" w:rsidRPr="00FF36F7" w:rsidRDefault="00171B59" w:rsidP="00FF36F7">
            <w:pPr>
              <w:jc w:val="center"/>
            </w:pPr>
            <w:r w:rsidRPr="00FF36F7">
              <w:t>Наименование операции</w:t>
            </w:r>
          </w:p>
        </w:tc>
        <w:tc>
          <w:tcPr>
            <w:tcW w:w="2976" w:type="dxa"/>
          </w:tcPr>
          <w:p w:rsidR="00171B59" w:rsidRPr="00FF36F7" w:rsidRDefault="00171B59" w:rsidP="00FF36F7">
            <w:r w:rsidRPr="00FF36F7">
              <w:t>Содержание операции</w:t>
            </w:r>
          </w:p>
        </w:tc>
        <w:tc>
          <w:tcPr>
            <w:tcW w:w="2090" w:type="dxa"/>
            <w:shd w:val="clear" w:color="auto" w:fill="auto"/>
          </w:tcPr>
          <w:p w:rsidR="00171B59" w:rsidRPr="00FF36F7" w:rsidRDefault="00171B59" w:rsidP="00FF36F7">
            <w:pPr>
              <w:jc w:val="center"/>
            </w:pPr>
            <w:r w:rsidRPr="00FF36F7">
              <w:t>Текущий контроль: что контролируем</w:t>
            </w:r>
          </w:p>
        </w:tc>
        <w:tc>
          <w:tcPr>
            <w:tcW w:w="2090" w:type="dxa"/>
            <w:shd w:val="clear" w:color="auto" w:fill="auto"/>
          </w:tcPr>
          <w:p w:rsidR="00171B59" w:rsidRPr="00FF36F7" w:rsidRDefault="00171B59" w:rsidP="00FF36F7">
            <w:pPr>
              <w:jc w:val="center"/>
            </w:pPr>
            <w:r w:rsidRPr="00FF36F7">
              <w:t>Текущий контроль: как контролируем</w:t>
            </w:r>
          </w:p>
        </w:tc>
      </w:tr>
      <w:tr w:rsidR="00FF36F7" w:rsidRPr="00FF36F7" w:rsidTr="00FF36F7">
        <w:tc>
          <w:tcPr>
            <w:tcW w:w="1610" w:type="dxa"/>
          </w:tcPr>
          <w:p w:rsidR="00171B59" w:rsidRPr="00FF36F7" w:rsidRDefault="00171B59" w:rsidP="00FF36F7">
            <w:pPr>
              <w:shd w:val="clear" w:color="auto" w:fill="FFFFFF"/>
            </w:pPr>
            <w:r w:rsidRPr="00FF36F7">
              <w:t>1. Фрезеров</w:t>
            </w:r>
            <w:r w:rsidRPr="00FF36F7">
              <w:t>а</w:t>
            </w:r>
            <w:r w:rsidRPr="00FF36F7">
              <w:t>ние заготовок</w:t>
            </w:r>
          </w:p>
        </w:tc>
        <w:tc>
          <w:tcPr>
            <w:tcW w:w="2976" w:type="dxa"/>
          </w:tcPr>
          <w:p w:rsidR="00171B59" w:rsidRPr="00FF36F7" w:rsidRDefault="00171B59" w:rsidP="00FF36F7">
            <w:pPr>
              <w:shd w:val="clear" w:color="auto" w:fill="FFFFFF"/>
            </w:pPr>
            <w:r w:rsidRPr="00FF36F7">
              <w:t>Чистовое продольное фрез</w:t>
            </w:r>
            <w:r w:rsidRPr="00FF36F7">
              <w:t>е</w:t>
            </w:r>
            <w:r w:rsidRPr="00FF36F7">
              <w:t>рование вертикальных и гор</w:t>
            </w:r>
            <w:r w:rsidRPr="00FF36F7">
              <w:t>и</w:t>
            </w:r>
            <w:r w:rsidRPr="00FF36F7">
              <w:t>зонтальных брусков дверных коробок и дверей с целью п</w:t>
            </w:r>
            <w:r w:rsidRPr="00FF36F7">
              <w:t>о</w:t>
            </w:r>
            <w:r w:rsidRPr="00FF36F7">
              <w:t>лучения бокового профиля и высокой чистоты поверхн</w:t>
            </w:r>
            <w:r w:rsidRPr="00FF36F7">
              <w:t>о</w:t>
            </w:r>
            <w:r w:rsidRPr="00FF36F7">
              <w:t>сти за</w:t>
            </w:r>
            <w:r w:rsidR="00FF36F7" w:rsidRPr="00FF36F7">
              <w:t>готовок</w:t>
            </w:r>
          </w:p>
        </w:tc>
        <w:tc>
          <w:tcPr>
            <w:tcW w:w="2090" w:type="dxa"/>
            <w:shd w:val="clear" w:color="auto" w:fill="auto"/>
          </w:tcPr>
          <w:p w:rsidR="00171B59" w:rsidRPr="00FF36F7" w:rsidRDefault="00171B59" w:rsidP="00FF36F7">
            <w:r w:rsidRPr="00FF36F7">
              <w:t>Качество  фрезер</w:t>
            </w:r>
            <w:r w:rsidRPr="00FF36F7">
              <w:t>о</w:t>
            </w:r>
            <w:r w:rsidRPr="00FF36F7">
              <w:t>вания</w:t>
            </w:r>
            <w:r w:rsidR="003E2593" w:rsidRPr="00FF36F7">
              <w:t xml:space="preserve"> / Соотве</w:t>
            </w:r>
            <w:r w:rsidR="003E2593" w:rsidRPr="00FF36F7">
              <w:t>т</w:t>
            </w:r>
            <w:r w:rsidR="003E2593" w:rsidRPr="00FF36F7">
              <w:t>ствие заготовки шаблону</w:t>
            </w:r>
          </w:p>
        </w:tc>
        <w:tc>
          <w:tcPr>
            <w:tcW w:w="2090" w:type="dxa"/>
            <w:shd w:val="clear" w:color="auto" w:fill="auto"/>
          </w:tcPr>
          <w:p w:rsidR="00171B59" w:rsidRPr="00FF36F7" w:rsidRDefault="00171B59" w:rsidP="00FF36F7">
            <w:r w:rsidRPr="00FF36F7">
              <w:t>Визуальный ко</w:t>
            </w:r>
            <w:r w:rsidRPr="00FF36F7">
              <w:t>н</w:t>
            </w:r>
            <w:r w:rsidRPr="00FF36F7">
              <w:t>троль</w:t>
            </w:r>
          </w:p>
        </w:tc>
      </w:tr>
      <w:tr w:rsidR="00FF36F7" w:rsidRPr="00FF36F7" w:rsidTr="00FF36F7">
        <w:tc>
          <w:tcPr>
            <w:tcW w:w="1610" w:type="dxa"/>
          </w:tcPr>
          <w:p w:rsidR="00171B59" w:rsidRPr="00FF36F7" w:rsidRDefault="00171B59" w:rsidP="00FF36F7">
            <w:pPr>
              <w:shd w:val="clear" w:color="auto" w:fill="FFFFFF"/>
            </w:pPr>
            <w:r w:rsidRPr="00FF36F7">
              <w:t>2. Торцовка заготовок</w:t>
            </w:r>
          </w:p>
        </w:tc>
        <w:tc>
          <w:tcPr>
            <w:tcW w:w="2976" w:type="dxa"/>
          </w:tcPr>
          <w:p w:rsidR="00171B59" w:rsidRPr="00FF36F7" w:rsidRDefault="00171B59" w:rsidP="00FF36F7">
            <w:r w:rsidRPr="00FF36F7">
              <w:t>Получение брусков необх</w:t>
            </w:r>
            <w:r w:rsidRPr="00FF36F7">
              <w:t>о</w:t>
            </w:r>
            <w:r w:rsidRPr="00FF36F7">
              <w:t>димой длины с учетом пр</w:t>
            </w:r>
            <w:r w:rsidRPr="00FF36F7">
              <w:t>и</w:t>
            </w:r>
            <w:r w:rsidRPr="00FF36F7">
              <w:t>пуска для обработки на ш</w:t>
            </w:r>
            <w:r w:rsidRPr="00FF36F7">
              <w:t>и</w:t>
            </w:r>
            <w:r w:rsidRPr="00FF36F7">
              <w:t>порезном станке</w:t>
            </w:r>
          </w:p>
        </w:tc>
        <w:tc>
          <w:tcPr>
            <w:tcW w:w="2090" w:type="dxa"/>
            <w:shd w:val="clear" w:color="auto" w:fill="auto"/>
          </w:tcPr>
          <w:p w:rsidR="00171B59" w:rsidRPr="00FF36F7" w:rsidRDefault="00171B59" w:rsidP="00FF36F7">
            <w:r w:rsidRPr="00FF36F7">
              <w:t>Длину заготовок, в соответствии с з</w:t>
            </w:r>
            <w:r w:rsidRPr="00FF36F7">
              <w:t>а</w:t>
            </w:r>
            <w:r w:rsidRPr="00FF36F7">
              <w:t>данными размерами</w:t>
            </w:r>
          </w:p>
        </w:tc>
        <w:tc>
          <w:tcPr>
            <w:tcW w:w="2090" w:type="dxa"/>
            <w:shd w:val="clear" w:color="auto" w:fill="auto"/>
          </w:tcPr>
          <w:p w:rsidR="00171B59" w:rsidRPr="00FF36F7" w:rsidRDefault="00171B59" w:rsidP="00FF36F7">
            <w:r w:rsidRPr="00FF36F7">
              <w:t>Измерительная л</w:t>
            </w:r>
            <w:r w:rsidRPr="00FF36F7">
              <w:t>и</w:t>
            </w:r>
            <w:r w:rsidRPr="00FF36F7">
              <w:t>нейка/метр/ рулетка</w:t>
            </w:r>
          </w:p>
        </w:tc>
      </w:tr>
      <w:tr w:rsidR="00FF36F7" w:rsidRPr="00FF36F7" w:rsidTr="00FF36F7">
        <w:tc>
          <w:tcPr>
            <w:tcW w:w="1610" w:type="dxa"/>
          </w:tcPr>
          <w:p w:rsidR="00171B59" w:rsidRPr="00FF36F7" w:rsidRDefault="00171B59" w:rsidP="00FF36F7">
            <w:pPr>
              <w:shd w:val="clear" w:color="auto" w:fill="FFFFFF"/>
            </w:pPr>
            <w:r w:rsidRPr="00FF36F7">
              <w:t>3. Нарезание шипов и пр</w:t>
            </w:r>
            <w:r w:rsidRPr="00FF36F7">
              <w:t>о</w:t>
            </w:r>
            <w:r w:rsidRPr="00FF36F7">
              <w:t>ушин на заг</w:t>
            </w:r>
            <w:r w:rsidRPr="00FF36F7">
              <w:t>о</w:t>
            </w:r>
            <w:r w:rsidRPr="00FF36F7">
              <w:t>товках</w:t>
            </w:r>
          </w:p>
        </w:tc>
        <w:tc>
          <w:tcPr>
            <w:tcW w:w="2976" w:type="dxa"/>
          </w:tcPr>
          <w:p w:rsidR="00FF36F7" w:rsidRPr="00FF36F7" w:rsidRDefault="00171B59" w:rsidP="00FF36F7">
            <w:pPr>
              <w:shd w:val="clear" w:color="auto" w:fill="FFFFFF"/>
            </w:pPr>
            <w:r w:rsidRPr="00FF36F7">
              <w:t>1. Нарезание шипов и про</w:t>
            </w:r>
            <w:r w:rsidRPr="00FF36F7">
              <w:t>у</w:t>
            </w:r>
            <w:r w:rsidRPr="00FF36F7">
              <w:t>шин на торцах вертикальных и горизонтальных брусков коробок.</w:t>
            </w:r>
          </w:p>
          <w:p w:rsidR="00171B59" w:rsidRPr="00FF36F7" w:rsidRDefault="00171B59" w:rsidP="00FF36F7">
            <w:pPr>
              <w:shd w:val="clear" w:color="auto" w:fill="FFFFFF"/>
            </w:pPr>
            <w:r w:rsidRPr="00FF36F7">
              <w:t>2. Обработка профиля на то</w:t>
            </w:r>
            <w:r w:rsidRPr="00FF36F7">
              <w:t>р</w:t>
            </w:r>
            <w:r w:rsidRPr="00FF36F7">
              <w:t>цах горизонт</w:t>
            </w:r>
            <w:r w:rsidR="00FF36F7" w:rsidRPr="00FF36F7">
              <w:t>альных брусков дверного полотна</w:t>
            </w:r>
          </w:p>
        </w:tc>
        <w:tc>
          <w:tcPr>
            <w:tcW w:w="2090" w:type="dxa"/>
            <w:shd w:val="clear" w:color="auto" w:fill="auto"/>
          </w:tcPr>
          <w:p w:rsidR="00171B59" w:rsidRPr="00FF36F7" w:rsidRDefault="00171B59" w:rsidP="00FF36F7">
            <w:r w:rsidRPr="00FF36F7">
              <w:t xml:space="preserve">Качество обработки шипов и проушин </w:t>
            </w:r>
          </w:p>
        </w:tc>
        <w:tc>
          <w:tcPr>
            <w:tcW w:w="2090" w:type="dxa"/>
            <w:shd w:val="clear" w:color="auto" w:fill="auto"/>
          </w:tcPr>
          <w:p w:rsidR="00171B59" w:rsidRPr="00FF36F7" w:rsidRDefault="00171B59" w:rsidP="00FF36F7">
            <w:r w:rsidRPr="00FF36F7">
              <w:t>Угольник.</w:t>
            </w:r>
          </w:p>
          <w:p w:rsidR="00171B59" w:rsidRPr="00FF36F7" w:rsidRDefault="00171B59" w:rsidP="00FF36F7">
            <w:r w:rsidRPr="00FF36F7">
              <w:t xml:space="preserve">Шаблон </w:t>
            </w:r>
          </w:p>
        </w:tc>
      </w:tr>
      <w:tr w:rsidR="00FF36F7" w:rsidRPr="00FF36F7" w:rsidTr="00FF36F7">
        <w:tc>
          <w:tcPr>
            <w:tcW w:w="1610" w:type="dxa"/>
          </w:tcPr>
          <w:p w:rsidR="00171B59" w:rsidRPr="00FF36F7" w:rsidRDefault="00171B59" w:rsidP="00FF36F7">
            <w:pPr>
              <w:shd w:val="clear" w:color="auto" w:fill="FFFFFF"/>
            </w:pPr>
            <w:r w:rsidRPr="00FF36F7">
              <w:t>4. Раскрой кл</w:t>
            </w:r>
            <w:r w:rsidRPr="00FF36F7">
              <w:t>е</w:t>
            </w:r>
            <w:r w:rsidRPr="00FF36F7">
              <w:t xml:space="preserve">еного щита на заготовки для </w:t>
            </w:r>
            <w:r w:rsidRPr="00FF36F7">
              <w:lastRenderedPageBreak/>
              <w:t>филенок</w:t>
            </w:r>
          </w:p>
        </w:tc>
        <w:tc>
          <w:tcPr>
            <w:tcW w:w="2976" w:type="dxa"/>
          </w:tcPr>
          <w:p w:rsidR="00171B59" w:rsidRPr="00FF36F7" w:rsidRDefault="00171B59" w:rsidP="00FF36F7">
            <w:pPr>
              <w:shd w:val="clear" w:color="auto" w:fill="FFFFFF"/>
            </w:pPr>
            <w:r w:rsidRPr="00FF36F7">
              <w:lastRenderedPageBreak/>
              <w:t>Получение точных размеров длины и ширины заготовок с исключением сколов на лиц</w:t>
            </w:r>
            <w:r w:rsidRPr="00FF36F7">
              <w:t>е</w:t>
            </w:r>
            <w:r w:rsidRPr="00FF36F7">
              <w:lastRenderedPageBreak/>
              <w:t>вых поверхно</w:t>
            </w:r>
            <w:r w:rsidR="00FF36F7" w:rsidRPr="00FF36F7">
              <w:t>стях</w:t>
            </w:r>
          </w:p>
        </w:tc>
        <w:tc>
          <w:tcPr>
            <w:tcW w:w="2090" w:type="dxa"/>
            <w:shd w:val="clear" w:color="auto" w:fill="auto"/>
          </w:tcPr>
          <w:p w:rsidR="00171B59" w:rsidRPr="00FF36F7" w:rsidRDefault="00171B59" w:rsidP="00FF36F7">
            <w:r w:rsidRPr="00FF36F7">
              <w:lastRenderedPageBreak/>
              <w:t>Размеры</w:t>
            </w:r>
            <w:r w:rsidR="003E2593" w:rsidRPr="00FF36F7">
              <w:t xml:space="preserve"> и </w:t>
            </w:r>
            <w:r w:rsidRPr="00FF36F7">
              <w:t xml:space="preserve"> </w:t>
            </w:r>
            <w:r w:rsidR="003E2593" w:rsidRPr="00FF36F7">
              <w:t>прям</w:t>
            </w:r>
            <w:r w:rsidR="003E2593" w:rsidRPr="00FF36F7">
              <w:t>о</w:t>
            </w:r>
            <w:r w:rsidR="003E2593" w:rsidRPr="00FF36F7">
              <w:t xml:space="preserve">угольность </w:t>
            </w:r>
            <w:r w:rsidRPr="00FF36F7">
              <w:t>загот</w:t>
            </w:r>
            <w:r w:rsidRPr="00FF36F7">
              <w:t>о</w:t>
            </w:r>
            <w:r w:rsidRPr="00FF36F7">
              <w:t>вок</w:t>
            </w:r>
          </w:p>
        </w:tc>
        <w:tc>
          <w:tcPr>
            <w:tcW w:w="2090" w:type="dxa"/>
            <w:shd w:val="clear" w:color="auto" w:fill="auto"/>
          </w:tcPr>
          <w:p w:rsidR="00171B59" w:rsidRPr="00FF36F7" w:rsidRDefault="00171B59" w:rsidP="00FF36F7">
            <w:r w:rsidRPr="00FF36F7">
              <w:t>Угольник</w:t>
            </w:r>
          </w:p>
          <w:p w:rsidR="00171B59" w:rsidRPr="00FF36F7" w:rsidRDefault="00171B59" w:rsidP="00FF36F7">
            <w:r w:rsidRPr="00FF36F7">
              <w:t xml:space="preserve">Метр </w:t>
            </w:r>
          </w:p>
        </w:tc>
      </w:tr>
      <w:tr w:rsidR="00FF36F7" w:rsidRPr="00FF36F7" w:rsidTr="00FF36F7">
        <w:tc>
          <w:tcPr>
            <w:tcW w:w="1610" w:type="dxa"/>
          </w:tcPr>
          <w:p w:rsidR="00171B59" w:rsidRPr="00FF36F7" w:rsidRDefault="00171B59" w:rsidP="00FF36F7">
            <w:pPr>
              <w:shd w:val="clear" w:color="auto" w:fill="FFFFFF"/>
            </w:pPr>
            <w:r w:rsidRPr="00FF36F7">
              <w:lastRenderedPageBreak/>
              <w:t>5. Калибров</w:t>
            </w:r>
            <w:r w:rsidRPr="00FF36F7">
              <w:t>а</w:t>
            </w:r>
            <w:r w:rsidRPr="00FF36F7">
              <w:t>ние заготовок для филенок</w:t>
            </w:r>
          </w:p>
        </w:tc>
        <w:tc>
          <w:tcPr>
            <w:tcW w:w="2976" w:type="dxa"/>
          </w:tcPr>
          <w:p w:rsidR="00171B59" w:rsidRPr="00FF36F7" w:rsidRDefault="00171B59" w:rsidP="00FF36F7">
            <w:pPr>
              <w:shd w:val="clear" w:color="auto" w:fill="FFFFFF"/>
            </w:pPr>
            <w:r w:rsidRPr="00FF36F7">
              <w:t>Калибрование с последу</w:t>
            </w:r>
            <w:r w:rsidRPr="00FF36F7">
              <w:t>ю</w:t>
            </w:r>
            <w:r w:rsidRPr="00FF36F7">
              <w:t>щим шлифованием с целью получения точных размеров толщины заготовок и чистоты обработанных поверхностей высо</w:t>
            </w:r>
            <w:r w:rsidR="00FF36F7" w:rsidRPr="00FF36F7">
              <w:t>кого класса</w:t>
            </w:r>
          </w:p>
        </w:tc>
        <w:tc>
          <w:tcPr>
            <w:tcW w:w="2090" w:type="dxa"/>
            <w:shd w:val="clear" w:color="auto" w:fill="auto"/>
          </w:tcPr>
          <w:p w:rsidR="00171B59" w:rsidRPr="00FF36F7" w:rsidRDefault="00171B59" w:rsidP="00FF36F7">
            <w:r w:rsidRPr="00FF36F7">
              <w:t>Толщина, плоскос</w:t>
            </w:r>
            <w:r w:rsidRPr="00FF36F7">
              <w:t>т</w:t>
            </w:r>
            <w:r w:rsidRPr="00FF36F7">
              <w:t>ность, параллел</w:t>
            </w:r>
            <w:r w:rsidRPr="00FF36F7">
              <w:t>ь</w:t>
            </w:r>
            <w:r w:rsidRPr="00FF36F7">
              <w:t xml:space="preserve">ность </w:t>
            </w:r>
            <w:proofErr w:type="spellStart"/>
            <w:r w:rsidRPr="00FF36F7">
              <w:t>пластей</w:t>
            </w:r>
            <w:proofErr w:type="spellEnd"/>
            <w:r w:rsidRPr="00FF36F7">
              <w:t xml:space="preserve"> / ф</w:t>
            </w:r>
            <w:r w:rsidRPr="00FF36F7">
              <w:t>и</w:t>
            </w:r>
            <w:r w:rsidRPr="00FF36F7">
              <w:t>ленок</w:t>
            </w:r>
          </w:p>
        </w:tc>
        <w:tc>
          <w:tcPr>
            <w:tcW w:w="2090" w:type="dxa"/>
            <w:shd w:val="clear" w:color="auto" w:fill="auto"/>
          </w:tcPr>
          <w:p w:rsidR="00171B59" w:rsidRPr="00FF36F7" w:rsidRDefault="00171B59" w:rsidP="00FF36F7">
            <w:r w:rsidRPr="00FF36F7">
              <w:t>Линейка, штанге</w:t>
            </w:r>
            <w:r w:rsidRPr="00FF36F7">
              <w:t>н</w:t>
            </w:r>
            <w:r w:rsidRPr="00FF36F7">
              <w:t>циркуль</w:t>
            </w:r>
          </w:p>
        </w:tc>
      </w:tr>
      <w:tr w:rsidR="00FF36F7" w:rsidRPr="00FF36F7" w:rsidTr="00FF36F7">
        <w:tc>
          <w:tcPr>
            <w:tcW w:w="1610" w:type="dxa"/>
          </w:tcPr>
          <w:p w:rsidR="00171B59" w:rsidRPr="00FF36F7" w:rsidRDefault="00171B59" w:rsidP="00FF36F7">
            <w:pPr>
              <w:shd w:val="clear" w:color="auto" w:fill="FFFFFF"/>
            </w:pPr>
            <w:r w:rsidRPr="00FF36F7">
              <w:t>6. Профильное фрезерование заготовок</w:t>
            </w:r>
          </w:p>
        </w:tc>
        <w:tc>
          <w:tcPr>
            <w:tcW w:w="2976" w:type="dxa"/>
          </w:tcPr>
          <w:p w:rsidR="00FF36F7" w:rsidRPr="00FF36F7" w:rsidRDefault="00171B59" w:rsidP="00FF36F7">
            <w:pPr>
              <w:shd w:val="clear" w:color="auto" w:fill="FFFFFF"/>
            </w:pPr>
            <w:r w:rsidRPr="00FF36F7">
              <w:t>1. Профильное фрезерование филенок по контуру.</w:t>
            </w:r>
          </w:p>
          <w:p w:rsidR="00171B59" w:rsidRPr="00FF36F7" w:rsidRDefault="00171B59" w:rsidP="00FF36F7">
            <w:pPr>
              <w:shd w:val="clear" w:color="auto" w:fill="FFFFFF"/>
            </w:pPr>
            <w:r w:rsidRPr="00FF36F7">
              <w:t xml:space="preserve">2. Профильное фрезерование горизонтальных </w:t>
            </w:r>
            <w:r w:rsidR="003E2593" w:rsidRPr="00FF36F7">
              <w:t>брусков дв</w:t>
            </w:r>
            <w:r w:rsidR="003E2593" w:rsidRPr="00FF36F7">
              <w:t>е</w:t>
            </w:r>
            <w:r w:rsidR="003E2593" w:rsidRPr="00FF36F7">
              <w:t>рей и импоста</w:t>
            </w:r>
          </w:p>
        </w:tc>
        <w:tc>
          <w:tcPr>
            <w:tcW w:w="2090" w:type="dxa"/>
            <w:shd w:val="clear" w:color="auto" w:fill="auto"/>
          </w:tcPr>
          <w:p w:rsidR="00171B59" w:rsidRPr="00FF36F7" w:rsidRDefault="00171B59" w:rsidP="00FF36F7">
            <w:r w:rsidRPr="00FF36F7">
              <w:t>Качество фрезер</w:t>
            </w:r>
            <w:r w:rsidRPr="00FF36F7">
              <w:t>о</w:t>
            </w:r>
            <w:r w:rsidRPr="00FF36F7">
              <w:t xml:space="preserve">вания </w:t>
            </w:r>
          </w:p>
        </w:tc>
        <w:tc>
          <w:tcPr>
            <w:tcW w:w="2090" w:type="dxa"/>
            <w:shd w:val="clear" w:color="auto" w:fill="auto"/>
          </w:tcPr>
          <w:p w:rsidR="00171B59" w:rsidRPr="00FF36F7" w:rsidRDefault="00171B59" w:rsidP="00FF36F7">
            <w:r w:rsidRPr="00FF36F7">
              <w:t xml:space="preserve">Шаблон </w:t>
            </w:r>
          </w:p>
        </w:tc>
      </w:tr>
      <w:tr w:rsidR="00FF36F7" w:rsidRPr="00FF36F7" w:rsidTr="00FF36F7">
        <w:tc>
          <w:tcPr>
            <w:tcW w:w="1610" w:type="dxa"/>
          </w:tcPr>
          <w:p w:rsidR="00171B59" w:rsidRPr="00FF36F7" w:rsidRDefault="00171B59" w:rsidP="00FF36F7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  <w:lang w:val="ru-RU" w:eastAsia="ru-RU"/>
              </w:rPr>
            </w:pPr>
            <w:r w:rsidRPr="00FF36F7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  <w:lang w:val="ru-RU" w:eastAsia="ru-RU"/>
              </w:rPr>
              <w:t>7. Декорати</w:t>
            </w:r>
            <w:r w:rsidRPr="00FF36F7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  <w:lang w:val="ru-RU" w:eastAsia="ru-RU"/>
              </w:rPr>
              <w:t>в</w:t>
            </w:r>
            <w:r w:rsidRPr="00FF36F7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  <w:lang w:val="ru-RU" w:eastAsia="ru-RU"/>
              </w:rPr>
              <w:t>ная отделка филенок</w:t>
            </w:r>
          </w:p>
        </w:tc>
        <w:tc>
          <w:tcPr>
            <w:tcW w:w="2976" w:type="dxa"/>
          </w:tcPr>
          <w:p w:rsidR="00171B59" w:rsidRPr="00FF36F7" w:rsidRDefault="00171B59" w:rsidP="00FF36F7">
            <w:pPr>
              <w:shd w:val="clear" w:color="auto" w:fill="FFFFFF"/>
            </w:pPr>
            <w:r w:rsidRPr="00FF36F7">
              <w:t>Получение рисунков и худ</w:t>
            </w:r>
            <w:r w:rsidRPr="00FF36F7">
              <w:t>о</w:t>
            </w:r>
            <w:r w:rsidRPr="00FF36F7">
              <w:t>жественного орнамента на лицевых поверхностях фил</w:t>
            </w:r>
            <w:r w:rsidRPr="00FF36F7">
              <w:t>е</w:t>
            </w:r>
            <w:r w:rsidRPr="00FF36F7">
              <w:t>нок</w:t>
            </w:r>
          </w:p>
        </w:tc>
        <w:tc>
          <w:tcPr>
            <w:tcW w:w="2090" w:type="dxa"/>
            <w:shd w:val="clear" w:color="auto" w:fill="auto"/>
          </w:tcPr>
          <w:p w:rsidR="00171B59" w:rsidRPr="00FF36F7" w:rsidRDefault="00171B59" w:rsidP="00FF36F7"/>
        </w:tc>
        <w:tc>
          <w:tcPr>
            <w:tcW w:w="2090" w:type="dxa"/>
            <w:shd w:val="clear" w:color="auto" w:fill="auto"/>
          </w:tcPr>
          <w:p w:rsidR="00171B59" w:rsidRPr="00FF36F7" w:rsidRDefault="00171B59" w:rsidP="00FF36F7"/>
        </w:tc>
      </w:tr>
      <w:tr w:rsidR="00FF36F7" w:rsidRPr="00FF36F7" w:rsidTr="00FF36F7">
        <w:tc>
          <w:tcPr>
            <w:tcW w:w="1610" w:type="dxa"/>
          </w:tcPr>
          <w:p w:rsidR="00171B59" w:rsidRPr="00FF36F7" w:rsidRDefault="00171B59" w:rsidP="00FF36F7">
            <w:pPr>
              <w:shd w:val="clear" w:color="auto" w:fill="FFFFFF"/>
            </w:pPr>
            <w:r w:rsidRPr="00FF36F7">
              <w:t>8.Сборка дв</w:t>
            </w:r>
            <w:r w:rsidRPr="00FF36F7">
              <w:t>е</w:t>
            </w:r>
            <w:r w:rsidRPr="00FF36F7">
              <w:t>рей из загот</w:t>
            </w:r>
            <w:r w:rsidRPr="00FF36F7">
              <w:t>о</w:t>
            </w:r>
            <w:r w:rsidRPr="00FF36F7">
              <w:t>вок</w:t>
            </w:r>
          </w:p>
        </w:tc>
        <w:tc>
          <w:tcPr>
            <w:tcW w:w="2976" w:type="dxa"/>
          </w:tcPr>
          <w:p w:rsidR="00171B59" w:rsidRPr="00FF36F7" w:rsidRDefault="00171B59" w:rsidP="00FF36F7">
            <w:pPr>
              <w:shd w:val="clear" w:color="auto" w:fill="FFFFFF"/>
            </w:pPr>
            <w:r w:rsidRPr="00FF36F7">
              <w:t>Сборка полотна двери и к</w:t>
            </w:r>
            <w:r w:rsidRPr="00FF36F7">
              <w:t>о</w:t>
            </w:r>
            <w:r w:rsidRPr="00FF36F7">
              <w:t>робки</w:t>
            </w:r>
          </w:p>
        </w:tc>
        <w:tc>
          <w:tcPr>
            <w:tcW w:w="2090" w:type="dxa"/>
            <w:shd w:val="clear" w:color="auto" w:fill="auto"/>
          </w:tcPr>
          <w:p w:rsidR="00171B59" w:rsidRPr="00FF36F7" w:rsidRDefault="00171B59" w:rsidP="00FF36F7">
            <w:r w:rsidRPr="00FF36F7">
              <w:t>Соответствие изд</w:t>
            </w:r>
            <w:r w:rsidRPr="00FF36F7">
              <w:t>е</w:t>
            </w:r>
            <w:r w:rsidRPr="00FF36F7">
              <w:t>лия рабочему че</w:t>
            </w:r>
            <w:r w:rsidRPr="00FF36F7">
              <w:t>р</w:t>
            </w:r>
            <w:r w:rsidRPr="00FF36F7">
              <w:t xml:space="preserve">тежу. </w:t>
            </w:r>
          </w:p>
        </w:tc>
        <w:tc>
          <w:tcPr>
            <w:tcW w:w="2090" w:type="dxa"/>
            <w:shd w:val="clear" w:color="auto" w:fill="auto"/>
          </w:tcPr>
          <w:p w:rsidR="00171B59" w:rsidRPr="00FF36F7" w:rsidRDefault="00171B59" w:rsidP="00FF36F7">
            <w:r w:rsidRPr="00FF36F7">
              <w:t>Рулетка, метр, угольник</w:t>
            </w:r>
          </w:p>
        </w:tc>
      </w:tr>
      <w:tr w:rsidR="00FF36F7" w:rsidRPr="00FF36F7" w:rsidTr="00FF36F7">
        <w:tc>
          <w:tcPr>
            <w:tcW w:w="1610" w:type="dxa"/>
          </w:tcPr>
          <w:p w:rsidR="00171B59" w:rsidRPr="00FF36F7" w:rsidRDefault="00171B59" w:rsidP="00FF36F7">
            <w:pPr>
              <w:shd w:val="clear" w:color="auto" w:fill="FFFFFF"/>
            </w:pPr>
            <w:r w:rsidRPr="00FF36F7">
              <w:t>9. Выборка п</w:t>
            </w:r>
            <w:r w:rsidRPr="00FF36F7">
              <w:t>а</w:t>
            </w:r>
            <w:r w:rsidR="00FF36F7" w:rsidRPr="00FF36F7">
              <w:t>зов</w:t>
            </w:r>
          </w:p>
        </w:tc>
        <w:tc>
          <w:tcPr>
            <w:tcW w:w="2976" w:type="dxa"/>
          </w:tcPr>
          <w:p w:rsidR="00171B59" w:rsidRPr="00FF36F7" w:rsidRDefault="00171B59" w:rsidP="00FF36F7">
            <w:pPr>
              <w:shd w:val="clear" w:color="auto" w:fill="FFFFFF"/>
            </w:pPr>
            <w:r w:rsidRPr="00FF36F7">
              <w:t>Выборка паза под замок и под дверные петли на полотне двери</w:t>
            </w:r>
          </w:p>
        </w:tc>
        <w:tc>
          <w:tcPr>
            <w:tcW w:w="2090" w:type="dxa"/>
            <w:shd w:val="clear" w:color="auto" w:fill="auto"/>
          </w:tcPr>
          <w:p w:rsidR="00171B59" w:rsidRPr="00FF36F7" w:rsidRDefault="00171B59" w:rsidP="00FF36F7"/>
        </w:tc>
        <w:tc>
          <w:tcPr>
            <w:tcW w:w="2090" w:type="dxa"/>
            <w:shd w:val="clear" w:color="auto" w:fill="auto"/>
          </w:tcPr>
          <w:p w:rsidR="00171B59" w:rsidRPr="00FF36F7" w:rsidRDefault="00171B59" w:rsidP="00FF36F7"/>
        </w:tc>
      </w:tr>
      <w:tr w:rsidR="00FF36F7" w:rsidRPr="00FF36F7" w:rsidTr="00FF36F7">
        <w:tc>
          <w:tcPr>
            <w:tcW w:w="1610" w:type="dxa"/>
          </w:tcPr>
          <w:p w:rsidR="003E2593" w:rsidRPr="00FF36F7" w:rsidRDefault="003E2593" w:rsidP="00FF36F7">
            <w:pPr>
              <w:shd w:val="clear" w:color="auto" w:fill="FFFFFF"/>
            </w:pPr>
            <w:r w:rsidRPr="00FF36F7">
              <w:t>10. Шлифов</w:t>
            </w:r>
            <w:r w:rsidRPr="00FF36F7">
              <w:t>а</w:t>
            </w:r>
            <w:r w:rsidRPr="00FF36F7">
              <w:t>ние дверного полотна</w:t>
            </w:r>
          </w:p>
        </w:tc>
        <w:tc>
          <w:tcPr>
            <w:tcW w:w="2976" w:type="dxa"/>
          </w:tcPr>
          <w:p w:rsidR="003E2593" w:rsidRPr="00FF36F7" w:rsidRDefault="003E2593" w:rsidP="00FF36F7">
            <w:pPr>
              <w:shd w:val="clear" w:color="auto" w:fill="FFFFFF"/>
            </w:pPr>
            <w:r w:rsidRPr="00FF36F7">
              <w:t>Шлифование полотна двери для устранения мелких д</w:t>
            </w:r>
            <w:r w:rsidRPr="00FF36F7">
              <w:t>е</w:t>
            </w:r>
            <w:r w:rsidRPr="00FF36F7">
              <w:t>фектов обработки. Подгото</w:t>
            </w:r>
            <w:r w:rsidRPr="00FF36F7">
              <w:t>в</w:t>
            </w:r>
            <w:r w:rsidRPr="00FF36F7">
              <w:t>ка к нанесению лакокрасо</w:t>
            </w:r>
            <w:r w:rsidRPr="00FF36F7">
              <w:t>ч</w:t>
            </w:r>
            <w:r w:rsidRPr="00FF36F7">
              <w:t>ных покрытий.</w:t>
            </w:r>
          </w:p>
          <w:p w:rsidR="003E2593" w:rsidRPr="00FF36F7" w:rsidRDefault="003E2593" w:rsidP="00FF36F7">
            <w:pPr>
              <w:shd w:val="clear" w:color="auto" w:fill="FFFFFF"/>
            </w:pPr>
          </w:p>
        </w:tc>
        <w:tc>
          <w:tcPr>
            <w:tcW w:w="2090" w:type="dxa"/>
            <w:shd w:val="clear" w:color="auto" w:fill="auto"/>
          </w:tcPr>
          <w:p w:rsidR="003E2593" w:rsidRPr="00FF36F7" w:rsidRDefault="003E2593" w:rsidP="00FF36F7">
            <w:r w:rsidRPr="00FF36F7">
              <w:t>Шероховатость п</w:t>
            </w:r>
            <w:r w:rsidRPr="00FF36F7">
              <w:t>о</w:t>
            </w:r>
            <w:r w:rsidRPr="00FF36F7">
              <w:t>верхности</w:t>
            </w:r>
          </w:p>
        </w:tc>
        <w:tc>
          <w:tcPr>
            <w:tcW w:w="2090" w:type="dxa"/>
            <w:shd w:val="clear" w:color="auto" w:fill="auto"/>
          </w:tcPr>
          <w:p w:rsidR="003E2593" w:rsidRPr="00FF36F7" w:rsidRDefault="003E2593" w:rsidP="00FF36F7">
            <w:r w:rsidRPr="00FF36F7">
              <w:t>Визуально</w:t>
            </w:r>
          </w:p>
        </w:tc>
      </w:tr>
      <w:tr w:rsidR="00FF36F7" w:rsidRPr="00FF36F7" w:rsidTr="00FF36F7">
        <w:tc>
          <w:tcPr>
            <w:tcW w:w="1610" w:type="dxa"/>
          </w:tcPr>
          <w:p w:rsidR="003E2593" w:rsidRPr="00FF36F7" w:rsidRDefault="003E2593" w:rsidP="00FF36F7">
            <w:pPr>
              <w:shd w:val="clear" w:color="auto" w:fill="FFFFFF"/>
            </w:pPr>
            <w:r w:rsidRPr="00FF36F7">
              <w:t>11. Покраска дверного п</w:t>
            </w:r>
            <w:r w:rsidRPr="00FF36F7">
              <w:t>о</w:t>
            </w:r>
            <w:r w:rsidRPr="00FF36F7">
              <w:t>лотна в сборе</w:t>
            </w:r>
          </w:p>
        </w:tc>
        <w:tc>
          <w:tcPr>
            <w:tcW w:w="2976" w:type="dxa"/>
          </w:tcPr>
          <w:p w:rsidR="003E2593" w:rsidRPr="00FF36F7" w:rsidRDefault="003E2593" w:rsidP="00FF36F7">
            <w:pPr>
              <w:shd w:val="clear" w:color="auto" w:fill="FFFFFF"/>
            </w:pPr>
            <w:r w:rsidRPr="00FF36F7">
              <w:t>Грунтовка и нанесение лак</w:t>
            </w:r>
            <w:r w:rsidRPr="00FF36F7">
              <w:t>о</w:t>
            </w:r>
            <w:r w:rsidRPr="00FF36F7">
              <w:t>красочного покрытия в п</w:t>
            </w:r>
            <w:r w:rsidRPr="00FF36F7">
              <w:t>о</w:t>
            </w:r>
            <w:r w:rsidRPr="00FF36F7">
              <w:t>красочных камерах стаци</w:t>
            </w:r>
            <w:r w:rsidRPr="00FF36F7">
              <w:t>о</w:t>
            </w:r>
            <w:r w:rsidR="00FF36F7" w:rsidRPr="00FF36F7">
              <w:t>нарного типа</w:t>
            </w:r>
          </w:p>
        </w:tc>
        <w:tc>
          <w:tcPr>
            <w:tcW w:w="2090" w:type="dxa"/>
            <w:shd w:val="clear" w:color="auto" w:fill="auto"/>
          </w:tcPr>
          <w:p w:rsidR="003E2593" w:rsidRPr="00FF36F7" w:rsidRDefault="003E2593" w:rsidP="00FF36F7">
            <w:r w:rsidRPr="00FF36F7">
              <w:t>Равномерность нанесения лакокр</w:t>
            </w:r>
            <w:r w:rsidRPr="00FF36F7">
              <w:t>а</w:t>
            </w:r>
            <w:r w:rsidRPr="00FF36F7">
              <w:t>сочных материалов</w:t>
            </w:r>
          </w:p>
        </w:tc>
        <w:tc>
          <w:tcPr>
            <w:tcW w:w="2090" w:type="dxa"/>
            <w:shd w:val="clear" w:color="auto" w:fill="auto"/>
          </w:tcPr>
          <w:p w:rsidR="003E2593" w:rsidRPr="00FF36F7" w:rsidRDefault="003E2593" w:rsidP="00FF36F7">
            <w:r w:rsidRPr="00FF36F7">
              <w:t>Визуально</w:t>
            </w:r>
          </w:p>
        </w:tc>
      </w:tr>
    </w:tbl>
    <w:p w:rsidR="00F360E1" w:rsidRPr="00FF36F7" w:rsidRDefault="00F360E1" w:rsidP="00FF36F7">
      <w:pPr>
        <w:jc w:val="both"/>
      </w:pPr>
    </w:p>
    <w:p w:rsidR="00FF36F7" w:rsidRPr="00FF36F7" w:rsidRDefault="00FF36F7" w:rsidP="00FF36F7">
      <w:pPr>
        <w:jc w:val="both"/>
        <w:rPr>
          <w:i/>
        </w:rPr>
      </w:pPr>
      <w:r w:rsidRPr="00FF36F7">
        <w:rPr>
          <w:i/>
        </w:rPr>
        <w:t>Подсчет баллов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17"/>
        <w:gridCol w:w="1737"/>
      </w:tblGrid>
      <w:tr w:rsidR="00FF36F7" w:rsidRPr="00FF36F7" w:rsidTr="003E2593">
        <w:tc>
          <w:tcPr>
            <w:tcW w:w="8117" w:type="dxa"/>
            <w:tcBorders>
              <w:top w:val="single" w:sz="4" w:space="0" w:color="auto"/>
            </w:tcBorders>
          </w:tcPr>
          <w:p w:rsidR="00F360E1" w:rsidRPr="00FF36F7" w:rsidRDefault="003E2593" w:rsidP="00FF36F7">
            <w:pPr>
              <w:rPr>
                <w:bCs/>
              </w:rPr>
            </w:pPr>
            <w:r w:rsidRPr="00FF36F7">
              <w:rPr>
                <w:bCs/>
              </w:rPr>
              <w:t>Полностью и верно выбраны операции для точек текущего контроля</w:t>
            </w:r>
          </w:p>
        </w:tc>
        <w:tc>
          <w:tcPr>
            <w:tcW w:w="1737" w:type="dxa"/>
            <w:tcBorders>
              <w:top w:val="single" w:sz="4" w:space="0" w:color="auto"/>
            </w:tcBorders>
          </w:tcPr>
          <w:p w:rsidR="00F360E1" w:rsidRPr="00FF36F7" w:rsidRDefault="003E2593" w:rsidP="00FF36F7">
            <w:pPr>
              <w:rPr>
                <w:bCs/>
              </w:rPr>
            </w:pPr>
            <w:r w:rsidRPr="00FF36F7">
              <w:rPr>
                <w:bCs/>
              </w:rPr>
              <w:t>2</w:t>
            </w:r>
            <w:r w:rsidR="00F360E1" w:rsidRPr="00FF36F7">
              <w:rPr>
                <w:bCs/>
              </w:rPr>
              <w:t xml:space="preserve"> балл</w:t>
            </w:r>
            <w:r w:rsidRPr="00FF36F7">
              <w:rPr>
                <w:bCs/>
              </w:rPr>
              <w:t>а</w:t>
            </w:r>
          </w:p>
        </w:tc>
      </w:tr>
      <w:tr w:rsidR="00FF36F7" w:rsidRPr="00FF36F7" w:rsidTr="003E2593">
        <w:tc>
          <w:tcPr>
            <w:tcW w:w="8117" w:type="dxa"/>
            <w:tcBorders>
              <w:top w:val="single" w:sz="4" w:space="0" w:color="auto"/>
            </w:tcBorders>
          </w:tcPr>
          <w:p w:rsidR="003E2593" w:rsidRPr="00FF36F7" w:rsidRDefault="003E2593" w:rsidP="00FF36F7">
            <w:pPr>
              <w:ind w:left="567"/>
              <w:rPr>
                <w:bCs/>
                <w:i/>
              </w:rPr>
            </w:pPr>
            <w:r w:rsidRPr="00FF36F7">
              <w:rPr>
                <w:bCs/>
                <w:i/>
              </w:rPr>
              <w:t>Пропущена одна операция или выбрана одна избыточная операция</w:t>
            </w:r>
          </w:p>
        </w:tc>
        <w:tc>
          <w:tcPr>
            <w:tcW w:w="1737" w:type="dxa"/>
            <w:tcBorders>
              <w:top w:val="single" w:sz="4" w:space="0" w:color="auto"/>
            </w:tcBorders>
          </w:tcPr>
          <w:p w:rsidR="003E2593" w:rsidRPr="00FF36F7" w:rsidRDefault="003E2593" w:rsidP="00FF36F7">
            <w:pPr>
              <w:ind w:left="530"/>
              <w:rPr>
                <w:bCs/>
                <w:i/>
              </w:rPr>
            </w:pPr>
            <w:r w:rsidRPr="00FF36F7">
              <w:rPr>
                <w:bCs/>
                <w:i/>
              </w:rPr>
              <w:t>1 балл</w:t>
            </w:r>
          </w:p>
        </w:tc>
      </w:tr>
      <w:tr w:rsidR="00FF36F7" w:rsidRPr="00FF36F7" w:rsidTr="003E2593">
        <w:tc>
          <w:tcPr>
            <w:tcW w:w="8117" w:type="dxa"/>
            <w:tcBorders>
              <w:top w:val="single" w:sz="4" w:space="0" w:color="auto"/>
            </w:tcBorders>
          </w:tcPr>
          <w:p w:rsidR="00F360E1" w:rsidRPr="00FF36F7" w:rsidRDefault="003E2593" w:rsidP="00FF36F7">
            <w:pPr>
              <w:rPr>
                <w:bCs/>
              </w:rPr>
            </w:pPr>
            <w:r w:rsidRPr="00FF36F7">
              <w:rPr>
                <w:bCs/>
              </w:rPr>
              <w:t>За каждый верно определенный предмет контроля</w:t>
            </w:r>
          </w:p>
        </w:tc>
        <w:tc>
          <w:tcPr>
            <w:tcW w:w="1737" w:type="dxa"/>
            <w:tcBorders>
              <w:top w:val="single" w:sz="4" w:space="0" w:color="auto"/>
            </w:tcBorders>
          </w:tcPr>
          <w:p w:rsidR="00F360E1" w:rsidRPr="00FF36F7" w:rsidRDefault="00F360E1" w:rsidP="00FF36F7">
            <w:pPr>
              <w:rPr>
                <w:bCs/>
              </w:rPr>
            </w:pPr>
            <w:r w:rsidRPr="00FF36F7">
              <w:rPr>
                <w:bCs/>
              </w:rPr>
              <w:t>1 балл</w:t>
            </w:r>
          </w:p>
        </w:tc>
      </w:tr>
      <w:tr w:rsidR="00FF36F7" w:rsidRPr="00FF36F7" w:rsidTr="003E2593">
        <w:tc>
          <w:tcPr>
            <w:tcW w:w="8117" w:type="dxa"/>
            <w:tcBorders>
              <w:top w:val="single" w:sz="4" w:space="0" w:color="auto"/>
            </w:tcBorders>
          </w:tcPr>
          <w:p w:rsidR="00F360E1" w:rsidRPr="00FF36F7" w:rsidRDefault="003E2593" w:rsidP="00FF36F7">
            <w:pPr>
              <w:ind w:left="567"/>
              <w:rPr>
                <w:bCs/>
                <w:i/>
              </w:rPr>
            </w:pPr>
            <w:r w:rsidRPr="00FF36F7">
              <w:rPr>
                <w:bCs/>
                <w:i/>
              </w:rPr>
              <w:t>Максимально</w:t>
            </w:r>
          </w:p>
        </w:tc>
        <w:tc>
          <w:tcPr>
            <w:tcW w:w="1737" w:type="dxa"/>
            <w:tcBorders>
              <w:top w:val="single" w:sz="4" w:space="0" w:color="auto"/>
            </w:tcBorders>
          </w:tcPr>
          <w:p w:rsidR="00F360E1" w:rsidRPr="00FF36F7" w:rsidRDefault="003E2593" w:rsidP="00FF36F7">
            <w:pPr>
              <w:ind w:left="530"/>
              <w:rPr>
                <w:bCs/>
                <w:i/>
              </w:rPr>
            </w:pPr>
            <w:r w:rsidRPr="00FF36F7">
              <w:rPr>
                <w:bCs/>
                <w:i/>
              </w:rPr>
              <w:t xml:space="preserve">8 </w:t>
            </w:r>
            <w:r w:rsidR="00F360E1" w:rsidRPr="00FF36F7">
              <w:rPr>
                <w:bCs/>
                <w:i/>
              </w:rPr>
              <w:t>балл</w:t>
            </w:r>
            <w:r w:rsidRPr="00FF36F7">
              <w:rPr>
                <w:bCs/>
                <w:i/>
              </w:rPr>
              <w:t>ов</w:t>
            </w:r>
          </w:p>
        </w:tc>
      </w:tr>
      <w:tr w:rsidR="00FF36F7" w:rsidRPr="00FF36F7" w:rsidTr="003E2593">
        <w:tc>
          <w:tcPr>
            <w:tcW w:w="8117" w:type="dxa"/>
            <w:tcBorders>
              <w:bottom w:val="single" w:sz="4" w:space="0" w:color="auto"/>
            </w:tcBorders>
          </w:tcPr>
          <w:p w:rsidR="003E2593" w:rsidRPr="00FF36F7" w:rsidRDefault="003E2593" w:rsidP="00FF36F7">
            <w:pPr>
              <w:rPr>
                <w:bCs/>
              </w:rPr>
            </w:pPr>
            <w:r w:rsidRPr="00FF36F7">
              <w:rPr>
                <w:bCs/>
              </w:rPr>
              <w:t>За каждый верно определенный способ контроля</w:t>
            </w:r>
          </w:p>
        </w:tc>
        <w:tc>
          <w:tcPr>
            <w:tcW w:w="1737" w:type="dxa"/>
            <w:tcBorders>
              <w:bottom w:val="single" w:sz="4" w:space="0" w:color="auto"/>
            </w:tcBorders>
          </w:tcPr>
          <w:p w:rsidR="003E2593" w:rsidRPr="00FF36F7" w:rsidRDefault="003E2593" w:rsidP="00FF36F7">
            <w:pPr>
              <w:rPr>
                <w:bCs/>
              </w:rPr>
            </w:pPr>
            <w:r w:rsidRPr="00FF36F7">
              <w:rPr>
                <w:bCs/>
              </w:rPr>
              <w:t>1 балл</w:t>
            </w:r>
          </w:p>
        </w:tc>
      </w:tr>
      <w:tr w:rsidR="00FF36F7" w:rsidRPr="00FF36F7" w:rsidTr="003E2593">
        <w:tc>
          <w:tcPr>
            <w:tcW w:w="8117" w:type="dxa"/>
            <w:tcBorders>
              <w:top w:val="single" w:sz="4" w:space="0" w:color="auto"/>
              <w:bottom w:val="single" w:sz="4" w:space="0" w:color="auto"/>
            </w:tcBorders>
          </w:tcPr>
          <w:p w:rsidR="003E2593" w:rsidRPr="00FF36F7" w:rsidRDefault="003E2593" w:rsidP="00FF36F7">
            <w:pPr>
              <w:ind w:left="567"/>
              <w:rPr>
                <w:bCs/>
                <w:i/>
              </w:rPr>
            </w:pPr>
            <w:r w:rsidRPr="00FF36F7">
              <w:rPr>
                <w:bCs/>
                <w:i/>
              </w:rPr>
              <w:t>Максимально</w:t>
            </w:r>
          </w:p>
        </w:tc>
        <w:tc>
          <w:tcPr>
            <w:tcW w:w="1737" w:type="dxa"/>
            <w:tcBorders>
              <w:top w:val="single" w:sz="4" w:space="0" w:color="auto"/>
              <w:bottom w:val="single" w:sz="4" w:space="0" w:color="auto"/>
            </w:tcBorders>
          </w:tcPr>
          <w:p w:rsidR="003E2593" w:rsidRPr="00FF36F7" w:rsidRDefault="003E2593" w:rsidP="00FF36F7">
            <w:pPr>
              <w:ind w:left="530"/>
              <w:rPr>
                <w:bCs/>
                <w:i/>
              </w:rPr>
            </w:pPr>
            <w:r w:rsidRPr="00FF36F7">
              <w:rPr>
                <w:bCs/>
                <w:i/>
              </w:rPr>
              <w:t>8 баллов</w:t>
            </w:r>
          </w:p>
        </w:tc>
      </w:tr>
      <w:tr w:rsidR="00FF36F7" w:rsidRPr="00FF36F7" w:rsidTr="003E2593">
        <w:tc>
          <w:tcPr>
            <w:tcW w:w="8117" w:type="dxa"/>
            <w:tcBorders>
              <w:bottom w:val="single" w:sz="4" w:space="0" w:color="auto"/>
            </w:tcBorders>
          </w:tcPr>
          <w:p w:rsidR="003E2593" w:rsidRPr="00FF36F7" w:rsidRDefault="003E2593" w:rsidP="00FF36F7">
            <w:pPr>
              <w:rPr>
                <w:bCs/>
                <w:i/>
              </w:rPr>
            </w:pPr>
            <w:r w:rsidRPr="00FF36F7">
              <w:rPr>
                <w:b/>
                <w:i/>
              </w:rPr>
              <w:t xml:space="preserve">Максимальный балл </w:t>
            </w:r>
          </w:p>
        </w:tc>
        <w:tc>
          <w:tcPr>
            <w:tcW w:w="1737" w:type="dxa"/>
            <w:tcBorders>
              <w:bottom w:val="single" w:sz="4" w:space="0" w:color="auto"/>
            </w:tcBorders>
          </w:tcPr>
          <w:p w:rsidR="003E2593" w:rsidRPr="00FF36F7" w:rsidRDefault="003E2593" w:rsidP="00FF36F7">
            <w:pPr>
              <w:rPr>
                <w:bCs/>
                <w:i/>
              </w:rPr>
            </w:pPr>
            <w:r w:rsidRPr="00FF36F7">
              <w:rPr>
                <w:b/>
                <w:i/>
              </w:rPr>
              <w:t>18 баллов</w:t>
            </w:r>
          </w:p>
        </w:tc>
      </w:tr>
    </w:tbl>
    <w:p w:rsidR="00F360E1" w:rsidRPr="00FF36F7" w:rsidRDefault="00F360E1" w:rsidP="00FF36F7">
      <w:pPr>
        <w:rPr>
          <w:i/>
        </w:rPr>
      </w:pPr>
    </w:p>
    <w:sectPr w:rsidR="00F360E1" w:rsidRPr="00FF36F7" w:rsidSect="00FF36F7">
      <w:type w:val="continuous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6D5026"/>
    <w:multiLevelType w:val="multilevel"/>
    <w:tmpl w:val="F94EE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BB710C"/>
    <w:multiLevelType w:val="multilevel"/>
    <w:tmpl w:val="2E062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C595FD2"/>
    <w:multiLevelType w:val="multilevel"/>
    <w:tmpl w:val="9216E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3957A15"/>
    <w:multiLevelType w:val="multilevel"/>
    <w:tmpl w:val="A3046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C2434A7"/>
    <w:multiLevelType w:val="multilevel"/>
    <w:tmpl w:val="735AD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4324BA5"/>
    <w:multiLevelType w:val="multilevel"/>
    <w:tmpl w:val="7E0E4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8F45A05"/>
    <w:multiLevelType w:val="multilevel"/>
    <w:tmpl w:val="53DEF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EB75A0A"/>
    <w:multiLevelType w:val="multilevel"/>
    <w:tmpl w:val="E28CD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CED0234"/>
    <w:multiLevelType w:val="multilevel"/>
    <w:tmpl w:val="5C185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1977155"/>
    <w:multiLevelType w:val="hybridMultilevel"/>
    <w:tmpl w:val="80D4A7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CCF729C"/>
    <w:multiLevelType w:val="hybridMultilevel"/>
    <w:tmpl w:val="0FAE07E2"/>
    <w:lvl w:ilvl="0" w:tplc="7C6E0A9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>
    <w:nsid w:val="7E6831DA"/>
    <w:multiLevelType w:val="multilevel"/>
    <w:tmpl w:val="5D888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FAD6680"/>
    <w:multiLevelType w:val="multilevel"/>
    <w:tmpl w:val="111CE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7"/>
  </w:num>
  <w:num w:numId="3">
    <w:abstractNumId w:val="3"/>
  </w:num>
  <w:num w:numId="4">
    <w:abstractNumId w:val="2"/>
  </w:num>
  <w:num w:numId="5">
    <w:abstractNumId w:val="11"/>
  </w:num>
  <w:num w:numId="6">
    <w:abstractNumId w:val="12"/>
  </w:num>
  <w:num w:numId="7">
    <w:abstractNumId w:val="5"/>
  </w:num>
  <w:num w:numId="8">
    <w:abstractNumId w:val="1"/>
  </w:num>
  <w:num w:numId="9">
    <w:abstractNumId w:val="4"/>
  </w:num>
  <w:num w:numId="10">
    <w:abstractNumId w:val="6"/>
  </w:num>
  <w:num w:numId="11">
    <w:abstractNumId w:val="0"/>
  </w:num>
  <w:num w:numId="12">
    <w:abstractNumId w:val="8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0E1"/>
    <w:rsid w:val="000B559E"/>
    <w:rsid w:val="00171B59"/>
    <w:rsid w:val="00313276"/>
    <w:rsid w:val="003E2593"/>
    <w:rsid w:val="007E2D7A"/>
    <w:rsid w:val="008E5A74"/>
    <w:rsid w:val="009B5E4B"/>
    <w:rsid w:val="00F360E1"/>
    <w:rsid w:val="00F94C40"/>
    <w:rsid w:val="00FF3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0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F36F7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val="x-none"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F360E1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val="x-none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360E1"/>
    <w:rPr>
      <w:rFonts w:ascii="Cambria" w:eastAsia="Times New Roman" w:hAnsi="Cambria" w:cs="Times New Roman"/>
      <w:b/>
      <w:bCs/>
      <w:color w:val="4F81BD"/>
      <w:lang w:val="x-none"/>
    </w:rPr>
  </w:style>
  <w:style w:type="character" w:customStyle="1" w:styleId="c-display-block">
    <w:name w:val="c-display-block"/>
    <w:basedOn w:val="a0"/>
    <w:rsid w:val="00F360E1"/>
  </w:style>
  <w:style w:type="paragraph" w:styleId="a3">
    <w:name w:val="Balloon Text"/>
    <w:basedOn w:val="a"/>
    <w:link w:val="a4"/>
    <w:uiPriority w:val="99"/>
    <w:semiHidden/>
    <w:unhideWhenUsed/>
    <w:rsid w:val="00F360E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60E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FF36F7"/>
    <w:rPr>
      <w:rFonts w:ascii="Cambria" w:eastAsia="Times New Roman" w:hAnsi="Cambria" w:cs="Times New Roman"/>
      <w:b/>
      <w:bCs/>
      <w:color w:val="4F81BD"/>
      <w:sz w:val="26"/>
      <w:szCs w:val="26"/>
      <w:lang w:val="x-none"/>
    </w:rPr>
  </w:style>
  <w:style w:type="paragraph" w:styleId="a5">
    <w:name w:val="Normal (Web)"/>
    <w:basedOn w:val="a"/>
    <w:uiPriority w:val="99"/>
    <w:unhideWhenUsed/>
    <w:rsid w:val="00FF36F7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FF36F7"/>
  </w:style>
  <w:style w:type="character" w:styleId="a6">
    <w:name w:val="Emphasis"/>
    <w:uiPriority w:val="20"/>
    <w:qFormat/>
    <w:rsid w:val="00FF36F7"/>
    <w:rPr>
      <w:i/>
      <w:iCs/>
    </w:rPr>
  </w:style>
  <w:style w:type="character" w:styleId="a7">
    <w:name w:val="Hyperlink"/>
    <w:uiPriority w:val="99"/>
    <w:unhideWhenUsed/>
    <w:rsid w:val="00FF36F7"/>
    <w:rPr>
      <w:color w:val="0000FF"/>
      <w:u w:val="single"/>
    </w:rPr>
  </w:style>
  <w:style w:type="character" w:styleId="a8">
    <w:name w:val="Strong"/>
    <w:uiPriority w:val="22"/>
    <w:qFormat/>
    <w:rsid w:val="00FF36F7"/>
    <w:rPr>
      <w:b/>
      <w:bCs/>
    </w:rPr>
  </w:style>
  <w:style w:type="table" w:styleId="a9">
    <w:name w:val="Table Grid"/>
    <w:basedOn w:val="a1"/>
    <w:uiPriority w:val="59"/>
    <w:rsid w:val="00FF36F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FF36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0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F36F7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val="x-none"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F360E1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val="x-none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360E1"/>
    <w:rPr>
      <w:rFonts w:ascii="Cambria" w:eastAsia="Times New Roman" w:hAnsi="Cambria" w:cs="Times New Roman"/>
      <w:b/>
      <w:bCs/>
      <w:color w:val="4F81BD"/>
      <w:lang w:val="x-none"/>
    </w:rPr>
  </w:style>
  <w:style w:type="character" w:customStyle="1" w:styleId="c-display-block">
    <w:name w:val="c-display-block"/>
    <w:basedOn w:val="a0"/>
    <w:rsid w:val="00F360E1"/>
  </w:style>
  <w:style w:type="paragraph" w:styleId="a3">
    <w:name w:val="Balloon Text"/>
    <w:basedOn w:val="a"/>
    <w:link w:val="a4"/>
    <w:uiPriority w:val="99"/>
    <w:semiHidden/>
    <w:unhideWhenUsed/>
    <w:rsid w:val="00F360E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60E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FF36F7"/>
    <w:rPr>
      <w:rFonts w:ascii="Cambria" w:eastAsia="Times New Roman" w:hAnsi="Cambria" w:cs="Times New Roman"/>
      <w:b/>
      <w:bCs/>
      <w:color w:val="4F81BD"/>
      <w:sz w:val="26"/>
      <w:szCs w:val="26"/>
      <w:lang w:val="x-none"/>
    </w:rPr>
  </w:style>
  <w:style w:type="paragraph" w:styleId="a5">
    <w:name w:val="Normal (Web)"/>
    <w:basedOn w:val="a"/>
    <w:uiPriority w:val="99"/>
    <w:unhideWhenUsed/>
    <w:rsid w:val="00FF36F7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FF36F7"/>
  </w:style>
  <w:style w:type="character" w:styleId="a6">
    <w:name w:val="Emphasis"/>
    <w:uiPriority w:val="20"/>
    <w:qFormat/>
    <w:rsid w:val="00FF36F7"/>
    <w:rPr>
      <w:i/>
      <w:iCs/>
    </w:rPr>
  </w:style>
  <w:style w:type="character" w:styleId="a7">
    <w:name w:val="Hyperlink"/>
    <w:uiPriority w:val="99"/>
    <w:unhideWhenUsed/>
    <w:rsid w:val="00FF36F7"/>
    <w:rPr>
      <w:color w:val="0000FF"/>
      <w:u w:val="single"/>
    </w:rPr>
  </w:style>
  <w:style w:type="character" w:styleId="a8">
    <w:name w:val="Strong"/>
    <w:uiPriority w:val="22"/>
    <w:qFormat/>
    <w:rsid w:val="00FF36F7"/>
    <w:rPr>
      <w:b/>
      <w:bCs/>
    </w:rPr>
  </w:style>
  <w:style w:type="table" w:styleId="a9">
    <w:name w:val="Table Grid"/>
    <w:basedOn w:val="a1"/>
    <w:uiPriority w:val="59"/>
    <w:rsid w:val="00FF36F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FF36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tankoff.ru/product/338/tortsovochnyiy-stanok-tr-350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hyperlink" Target="https://www.stankoff.ru/product/1351/sverlilnopazovalnyiy-stanok-svpg-2a" TargetMode="External"/><Relationship Id="rId21" Type="http://schemas.openxmlformats.org/officeDocument/2006/relationships/hyperlink" Target="https://www.stankoff.ru/product/452/stanok-formatno-raskroechnyiy-fl-3200b" TargetMode="External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47" Type="http://schemas.openxmlformats.org/officeDocument/2006/relationships/hyperlink" Target="https://www.stankoff.ru/product/1058/pokrasochnaya-kabina-s-vodyanoy-zavesoy-i-aktivnyim-vodyanyim-polom-mq-30-v" TargetMode="External"/><Relationship Id="rId50" Type="http://schemas.openxmlformats.org/officeDocument/2006/relationships/image" Target="media/image23.jpeg"/><Relationship Id="rId55" Type="http://schemas.openxmlformats.org/officeDocument/2006/relationships/hyperlink" Target="https://sdelaidver.com/wp-content/uploads/narezka-pazov-frezerom.jpg" TargetMode="External"/><Relationship Id="rId7" Type="http://schemas.openxmlformats.org/officeDocument/2006/relationships/hyperlink" Target="https://www.stankoff.ru/product/1197/chetyirehstoronniy-stanok-beaver-623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s://www.stankoff.ru/product/265/stanok-kopirovalno-frezernyiy-pf-1000" TargetMode="External"/><Relationship Id="rId41" Type="http://schemas.openxmlformats.org/officeDocument/2006/relationships/hyperlink" Target="https://www.stankoff.ru/product/1351/sverlilnopazovalnyiy-stanok-svpg-2a" TargetMode="External"/><Relationship Id="rId54" Type="http://schemas.openxmlformats.org/officeDocument/2006/relationships/image" Target="media/image26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stankoff.ru/product/338/tortsovochnyiy-stanok-tr-350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s://www.stankoff.ru/product/735/vayma-sborochnaya-sthora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s://www.stankoff.ru/product/760/ploskoshlifovalnyiy-stanok-shlps-8-m" TargetMode="External"/><Relationship Id="rId53" Type="http://schemas.openxmlformats.org/officeDocument/2006/relationships/hyperlink" Target="https://sdelaidver.com/wp-content/uploads/raskroechnyy-stanok.jpg" TargetMode="External"/><Relationship Id="rId58" Type="http://schemas.openxmlformats.org/officeDocument/2006/relationships/image" Target="media/image28.jpeg"/><Relationship Id="rId5" Type="http://schemas.openxmlformats.org/officeDocument/2006/relationships/webSettings" Target="webSettings.xml"/><Relationship Id="rId15" Type="http://schemas.openxmlformats.org/officeDocument/2006/relationships/hyperlink" Target="https://www.stankoff.ru/product/353/stanok-shiporeznyiy-odnostoronniy-gt-4-s" TargetMode="External"/><Relationship Id="rId23" Type="http://schemas.openxmlformats.org/officeDocument/2006/relationships/hyperlink" Target="https://www.stankoff.ru/product/796/kalibrovalno-shlifovalnyiy-stanok-sr-rp1300a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https://www.stankoff.ru/product/1058/pokrasochnaya-kabina-s-vodyanoy-zavesoy-i-aktivnyim-vodyanyim-polom-mq-30-v" TargetMode="External"/><Relationship Id="rId57" Type="http://schemas.openxmlformats.org/officeDocument/2006/relationships/hyperlink" Target="https://sdelaidver.com/wp-content/uploads/narezka-dekorativnogo-profilya-na-filenke.jpg" TargetMode="External"/><Relationship Id="rId61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www.stankoff.ru/product/452/stanok-formatno-raskroechnyiy-fl-3200b" TargetMode="External"/><Relationship Id="rId31" Type="http://schemas.openxmlformats.org/officeDocument/2006/relationships/hyperlink" Target="https://www.stankoff.ru/product/599/frezernyiy-stanok-s-chpu-beaver-9a2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5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stankoff.ru/product/1197/chetyirehstoronniy-stanok-beaver-623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s://www.stankoff.ru/product/265/stanok-kopirovalno-frezernyiy-pf-1000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s://www.stankoff.ru/product/735/vayma-sborochnaya-sthora" TargetMode="External"/><Relationship Id="rId43" Type="http://schemas.openxmlformats.org/officeDocument/2006/relationships/hyperlink" Target="https://www.stankoff.ru/product/760/ploskoshlifovalnyiy-stanok-shlps-8-m" TargetMode="External"/><Relationship Id="rId48" Type="http://schemas.openxmlformats.org/officeDocument/2006/relationships/image" Target="media/image22.jpeg"/><Relationship Id="rId56" Type="http://schemas.openxmlformats.org/officeDocument/2006/relationships/image" Target="media/image27.jpeg"/><Relationship Id="rId8" Type="http://schemas.openxmlformats.org/officeDocument/2006/relationships/image" Target="media/image2.jpeg"/><Relationship Id="rId51" Type="http://schemas.openxmlformats.org/officeDocument/2006/relationships/image" Target="media/image24.jpeg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hyperlink" Target="https://www.stankoff.ru/product/353/stanok-shiporeznyiy-odnostoronniy-gt-4-s" TargetMode="External"/><Relationship Id="rId25" Type="http://schemas.openxmlformats.org/officeDocument/2006/relationships/hyperlink" Target="https://www.stankoff.ru/product/796/kalibrovalno-shlifovalnyiy-stanok-sr-rp1300a" TargetMode="External"/><Relationship Id="rId33" Type="http://schemas.openxmlformats.org/officeDocument/2006/relationships/hyperlink" Target="https://www.stankoff.ru/product/599/frezernyiy-stanok-s-chpu-beaver-9a2" TargetMode="External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59" Type="http://schemas.openxmlformats.org/officeDocument/2006/relationships/hyperlink" Target="https://sdelaidver.com/izgotovlenie/proizvodstvo-filenchatyh-dverej-376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87;&#1082;\AppData\Roaming\Microsoft\&#1064;&#1072;&#1073;&#1083;&#1086;&#1085;&#1099;\Normal.dotm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3498</Words>
  <Characters>19945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2021-03-16T15:33:00Z</dcterms:created>
  <dcterms:modified xsi:type="dcterms:W3CDTF">2021-03-16T15:33:00Z</dcterms:modified>
</cp:coreProperties>
</file>